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2B67" w14:textId="5561DA0E" w:rsidR="00593E8D" w:rsidRPr="00F415AD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F415A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C81DB8" w:rsidRPr="00F415AD">
        <w:rPr>
          <w:rFonts w:ascii="TH SarabunIT๙" w:hAnsi="TH SarabunIT๙" w:cs="TH SarabunIT๙"/>
          <w:b/>
          <w:bCs/>
          <w:noProof/>
          <w:sz w:val="32"/>
          <w:szCs w:val="32"/>
        </w:rPr>
        <w:t>21</w:t>
      </w:r>
    </w:p>
    <w:p w14:paraId="16FCEC75" w14:textId="7514CD32" w:rsidR="00D239AD" w:rsidRPr="00F415AD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415AD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F415AD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F415AD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F415A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7454A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กองช่าง </w:t>
      </w:r>
      <w:r w:rsidR="00F415AD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>กรง</w:t>
      </w:r>
      <w:proofErr w:type="spellStart"/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>ปินัง</w:t>
      </w:r>
      <w:proofErr w:type="spellEnd"/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อำเภอกรง</w:t>
      </w:r>
      <w:proofErr w:type="spellStart"/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>ปินัง</w:t>
      </w:r>
      <w:proofErr w:type="spellEnd"/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จังหวัดยะลา</w:t>
      </w:r>
    </w:p>
    <w:p w14:paraId="0007F669" w14:textId="46ADE2FD" w:rsidR="00D239AD" w:rsidRPr="00F415AD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F415AD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F415A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F415AD" w:rsidRDefault="003F4A0D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F415AD"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5C93D9" id="Straight Connector 2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F415AD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F415AD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15AD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21</w:t>
      </w:r>
    </w:p>
    <w:p w14:paraId="371C6E8B" w14:textId="396AF7CD" w:rsidR="00F415AD" w:rsidRPr="00F415AD" w:rsidRDefault="00600A25" w:rsidP="00CC4F2F">
      <w:pPr>
        <w:pStyle w:val="a5"/>
        <w:numPr>
          <w:ilvl w:val="0"/>
          <w:numId w:val="2"/>
        </w:numPr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7454A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กองช่าง </w:t>
      </w:r>
      <w:r w:rsidR="00F415AD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>กรง</w:t>
      </w:r>
      <w:proofErr w:type="spellStart"/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>ปินัง</w:t>
      </w:r>
      <w:proofErr w:type="spellEnd"/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อำเภอกรง</w:t>
      </w:r>
      <w:proofErr w:type="spellStart"/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>ปินัง</w:t>
      </w:r>
      <w:proofErr w:type="spellEnd"/>
      <w:r w:rsidR="00F415C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จังหวัดยะลา</w:t>
      </w:r>
    </w:p>
    <w:p w14:paraId="7C1EA770" w14:textId="58C99366" w:rsidR="00132E1B" w:rsidRPr="00F415AD" w:rsidRDefault="00132E1B" w:rsidP="00CC4F2F">
      <w:pPr>
        <w:pStyle w:val="a5"/>
        <w:numPr>
          <w:ilvl w:val="0"/>
          <w:numId w:val="2"/>
        </w:numPr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)</w:t>
      </w: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F415AD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F415AD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F415AD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F415AD" w14:paraId="77FFD68C" w14:textId="77777777" w:rsidTr="008C1396">
        <w:tc>
          <w:tcPr>
            <w:tcW w:w="675" w:type="dxa"/>
          </w:tcPr>
          <w:p w14:paraId="23D761D9" w14:textId="12281EB4" w:rsidR="00394708" w:rsidRPr="007454A8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4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54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4828A624" w:rsidR="00394708" w:rsidRPr="007454A8" w:rsidRDefault="00394708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54A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 พ</w:t>
            </w:r>
            <w:r w:rsidRPr="007454A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454A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7454A8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</w:tbl>
    <w:p w14:paraId="40A6F83D" w14:textId="32DA2D6B" w:rsidR="003F4A0D" w:rsidRPr="00F415AD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="00C81DB8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F415AD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F415A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F415AD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พระราชบัญญัติควบคุมอาคาร พ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. 2522 ,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. 2522</w:t>
      </w:r>
      <w:r w:rsidR="00C77AEA"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F415AD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F415A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F415A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45</w:t>
      </w:r>
      <w:r w:rsidR="00C81DB8" w:rsidRPr="00F415A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F415A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F415AD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F415A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F415A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F415A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F415A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F415AD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094F82" w:rsidRPr="00F415AD">
        <w:rPr>
          <w:rFonts w:ascii="TH SarabunIT๙" w:hAnsi="TH SarabunIT๙" w:cs="TH SarabunIT๙"/>
          <w:noProof/>
          <w:sz w:val="32"/>
          <w:szCs w:val="32"/>
        </w:rPr>
        <w:t>21</w:t>
      </w:r>
      <w:r w:rsidR="00094F82" w:rsidRPr="00F415A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F415AD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F415AD" w14:paraId="5F1398AA" w14:textId="77777777" w:rsidTr="009B7715">
        <w:tc>
          <w:tcPr>
            <w:tcW w:w="675" w:type="dxa"/>
          </w:tcPr>
          <w:p w14:paraId="08D93DD3" w14:textId="25F72274" w:rsidR="00094F82" w:rsidRPr="00F415AD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7454A8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54A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7454A8">
              <w:rPr>
                <w:rFonts w:ascii="TH SarabunIT๙" w:hAnsi="TH SarabunIT๙" w:cs="TH SarabunIT๙"/>
                <w:i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ที่ทำการองค์กรปกครองส่วนท้องถิ่น ที่จะดำเนินการก่อสร้างอาคาร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7454A8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54A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7454A8" w:rsidRDefault="00A13B6C" w:rsidP="009B771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54A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</w:p>
        </w:tc>
      </w:tr>
      <w:tr w:rsidR="00094F82" w:rsidRPr="00F415AD" w14:paraId="33E55910" w14:textId="77777777" w:rsidTr="009B7715">
        <w:tc>
          <w:tcPr>
            <w:tcW w:w="675" w:type="dxa"/>
          </w:tcPr>
          <w:p w14:paraId="3F0E4D65" w14:textId="77777777" w:rsidR="00094F82" w:rsidRPr="00F415AD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5223AF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2BBF04A" w14:textId="0CD21639" w:rsidR="00094F82" w:rsidRPr="007454A8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54A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7454A8">
              <w:rPr>
                <w:rFonts w:ascii="TH SarabunIT๙" w:hAnsi="TH SarabunIT๙" w:cs="TH SarabunIT๙"/>
                <w:i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สำนักงาน</w:t>
            </w:r>
            <w:r w:rsidR="00F415AD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F415CD" w:rsidRPr="007454A8">
              <w:rPr>
                <w:rFonts w:ascii="TH SarabunIT๙" w:hAnsi="TH SarabunIT๙" w:cs="TH SarabunIT๙" w:hint="cs"/>
                <w:i/>
                <w:sz w:val="32"/>
                <w:szCs w:val="32"/>
                <w:cs/>
                <w:lang w:bidi="th-TH"/>
              </w:rPr>
              <w:t>กรง</w:t>
            </w:r>
            <w:proofErr w:type="spellStart"/>
            <w:r w:rsidR="00F415CD" w:rsidRPr="007454A8">
              <w:rPr>
                <w:rFonts w:ascii="TH SarabunIT๙" w:hAnsi="TH SarabunIT๙" w:cs="TH SarabunIT๙" w:hint="cs"/>
                <w:i/>
                <w:sz w:val="32"/>
                <w:szCs w:val="32"/>
                <w:cs/>
                <w:lang w:bidi="th-TH"/>
              </w:rPr>
              <w:t>ปินัง</w:t>
            </w:r>
            <w:proofErr w:type="spellEnd"/>
            <w:r w:rsidR="00F415CD" w:rsidRPr="007454A8">
              <w:rPr>
                <w:rFonts w:ascii="TH SarabunIT๙" w:hAnsi="TH SarabunIT๙" w:cs="TH SarabunIT๙" w:hint="cs"/>
                <w:i/>
                <w:sz w:val="32"/>
                <w:szCs w:val="32"/>
                <w:cs/>
                <w:lang w:bidi="th-TH"/>
              </w:rPr>
              <w:t xml:space="preserve">  อำเภอกรง</w:t>
            </w:r>
            <w:proofErr w:type="spellStart"/>
            <w:r w:rsidR="00F415CD" w:rsidRPr="007454A8">
              <w:rPr>
                <w:rFonts w:ascii="TH SarabunIT๙" w:hAnsi="TH SarabunIT๙" w:cs="TH SarabunIT๙" w:hint="cs"/>
                <w:i/>
                <w:sz w:val="32"/>
                <w:szCs w:val="32"/>
                <w:cs/>
                <w:lang w:bidi="th-TH"/>
              </w:rPr>
              <w:t>ปินัง</w:t>
            </w:r>
            <w:proofErr w:type="spellEnd"/>
            <w:r w:rsidR="00F415CD" w:rsidRPr="007454A8">
              <w:rPr>
                <w:rFonts w:ascii="TH SarabunIT๙" w:hAnsi="TH SarabunIT๙" w:cs="TH SarabunIT๙" w:hint="cs"/>
                <w:i/>
                <w:sz w:val="32"/>
                <w:szCs w:val="32"/>
                <w:cs/>
                <w:lang w:bidi="th-TH"/>
              </w:rPr>
              <w:t xml:space="preserve"> จังหวัดยะลา</w:t>
            </w:r>
            <w:r w:rsidR="00F415AD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โทร</w:t>
            </w:r>
            <w:r w:rsidR="00F415AD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="00F415CD" w:rsidRPr="007454A8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073-238286</w:t>
            </w:r>
            <w:r w:rsidR="00F415AD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="00F415AD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1EFDFD22" w14:textId="77777777" w:rsidR="00094F82" w:rsidRPr="007454A8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54A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  <w:p w14:paraId="10E4C850" w14:textId="77777777" w:rsidR="00313D38" w:rsidRPr="007454A8" w:rsidRDefault="00A13B6C" w:rsidP="009B771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54A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7454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Pr="00F415AD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F415AD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254DDEE" w14:textId="780A7ED9" w:rsidR="008E2900" w:rsidRPr="00F415AD" w:rsidRDefault="00F415AD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ใดจะก</w:t>
      </w:r>
      <w:r w:rsidR="00575FAF" w:rsidRPr="00F415AD">
        <w:rPr>
          <w:rFonts w:ascii="TH SarabunIT๙" w:hAnsi="TH SarabunIT๙" w:cs="TH SarabunIT๙"/>
          <w:noProof/>
          <w:sz w:val="32"/>
          <w:szCs w:val="32"/>
        </w:rPr>
        <w:t>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อสร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างอาคารต</w:t>
      </w:r>
      <w:r w:rsidR="00575FAF" w:rsidRPr="00F415AD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องได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รับใบอนุญาตจากเจ</w:t>
      </w:r>
      <w:r w:rsidR="00575FAF" w:rsidRPr="00F415AD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575FAF" w:rsidRPr="00F415AD">
        <w:rPr>
          <w:rFonts w:ascii="TH SarabunIT๙" w:hAnsi="TH SarabunIT๙" w:cs="TH SarabunIT๙"/>
          <w:noProof/>
          <w:sz w:val="32"/>
          <w:szCs w:val="32"/>
        </w:rPr>
        <w:t>45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="00575FAF" w:rsidRPr="00F415AD">
        <w:rPr>
          <w:rFonts w:ascii="TH SarabunIT๙" w:hAnsi="TH SarabunIT๙" w:cs="TH SarabunIT๙"/>
          <w:noProof/>
          <w:sz w:val="32"/>
          <w:szCs w:val="32"/>
        </w:rPr>
        <w:t>2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คราว คราวละไม่เกิน </w:t>
      </w:r>
      <w:r w:rsidR="00575FAF" w:rsidRPr="00F415AD">
        <w:rPr>
          <w:rFonts w:ascii="TH SarabunIT๙" w:hAnsi="TH SarabunIT๙" w:cs="TH SarabunIT๙"/>
          <w:noProof/>
          <w:sz w:val="32"/>
          <w:szCs w:val="32"/>
        </w:rPr>
        <w:t>45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 แต่ต้องมีหนังสือแจ้งการขยายเวลาและเหตุจำเป็นแต่ละคราว</w:t>
      </w:r>
      <w:r w:rsidR="00575FAF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>ให้ผู้ขอรับใบอนุญาตทราบก่อนสิ้นกำหนดเวลา หรือตามที่ได้ขยายเวลาไว้นั้นแล้วแต่กรณี</w:t>
      </w:r>
      <w:r w:rsidR="00575FAF" w:rsidRPr="00F415AD">
        <w:rPr>
          <w:rFonts w:ascii="TH SarabunIT๙" w:hAnsi="TH SarabunIT๙" w:cs="TH SarabunIT๙"/>
          <w:noProof/>
          <w:sz w:val="32"/>
          <w:szCs w:val="32"/>
        </w:rPr>
        <w:br/>
      </w:r>
    </w:p>
    <w:p w14:paraId="0552ED64" w14:textId="77777777" w:rsidR="0065175D" w:rsidRPr="00F415AD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F415AD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F415A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F415A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F415A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F415AD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F415AD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F415AD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F415AD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F415A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F415A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F415A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27C0FB15" w14:textId="77777777" w:rsidR="00313D38" w:rsidRPr="00F415A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ยื่นคำขออนุญาตก่อสร้างอาคาร พร้อมเอกสาร</w:t>
            </w:r>
          </w:p>
          <w:p w14:paraId="2A225131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4874A2C9" w14:textId="0D78DAA3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728FCD7C" w14:textId="11CAF59A" w:rsidR="007454A8" w:rsidRDefault="007454A8" w:rsidP="007454A8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  <w:p w14:paraId="3D95E78A" w14:textId="0B846E80" w:rsidR="00313D38" w:rsidRPr="00F415AD" w:rsidRDefault="007454A8" w:rsidP="007454A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อบต.กรงปินัง</w:t>
            </w:r>
          </w:p>
        </w:tc>
        <w:tc>
          <w:tcPr>
            <w:tcW w:w="1799" w:type="dxa"/>
          </w:tcPr>
          <w:p w14:paraId="3AE07B5D" w14:textId="418FC77C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ในพื้นที่ที่จะขออนุญาตก่อสร้างอาคาร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F415AD" w14:paraId="47145DA0" w14:textId="77777777" w:rsidTr="00313D38">
        <w:tc>
          <w:tcPr>
            <w:tcW w:w="675" w:type="dxa"/>
            <w:vAlign w:val="center"/>
          </w:tcPr>
          <w:p w14:paraId="009696E7" w14:textId="77777777" w:rsidR="00313D38" w:rsidRPr="00F415A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C27D876" w14:textId="77777777" w:rsidR="00313D38" w:rsidRPr="00F415A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FA7F7B8" w14:textId="77777777" w:rsidR="00313D38" w:rsidRPr="00F415A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39D70C72" w14:textId="77777777" w:rsidR="00313D38" w:rsidRPr="00F415A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เจ้าพนักงานท้องถิ่นตรวจสอบพิจารณาเอกสารประกอบการขออนุญาต</w:t>
            </w:r>
          </w:p>
          <w:p w14:paraId="0A055542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09A48D10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2E9CFF7E" w14:textId="77777777" w:rsidR="007454A8" w:rsidRDefault="007454A8" w:rsidP="007454A8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  <w:p w14:paraId="08C44840" w14:textId="58025D43" w:rsidR="00313D38" w:rsidRPr="00F415AD" w:rsidRDefault="007454A8" w:rsidP="007454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อบต.กรงปินัง</w:t>
            </w:r>
          </w:p>
        </w:tc>
        <w:tc>
          <w:tcPr>
            <w:tcW w:w="1799" w:type="dxa"/>
          </w:tcPr>
          <w:p w14:paraId="6D1483E2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ในพื้นที่ที่จะขออนุญาตก่อสร้างอาคาร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F415AD" w14:paraId="36D1EBA4" w14:textId="77777777" w:rsidTr="00313D38">
        <w:tc>
          <w:tcPr>
            <w:tcW w:w="675" w:type="dxa"/>
            <w:vAlign w:val="center"/>
          </w:tcPr>
          <w:p w14:paraId="7358ABF2" w14:textId="77777777" w:rsidR="00313D38" w:rsidRPr="00F415A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BC9678A" w14:textId="77777777" w:rsidR="00313D38" w:rsidRPr="00F415A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895E016" w14:textId="77777777" w:rsidR="00313D38" w:rsidRPr="00F415A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58C2ACB8" w14:textId="77777777" w:rsidR="00313D38" w:rsidRPr="00F415A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จัดสรรที่ดิน ฯ</w:t>
            </w:r>
          </w:p>
          <w:p w14:paraId="3F68EAEE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37098F5E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55B813CA" w14:textId="77777777" w:rsidR="007454A8" w:rsidRDefault="007454A8" w:rsidP="007454A8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  <w:p w14:paraId="04CDDA00" w14:textId="11DBFFEE" w:rsidR="00313D38" w:rsidRPr="00F415AD" w:rsidRDefault="007454A8" w:rsidP="007454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อบต.กรงปินัง</w:t>
            </w:r>
          </w:p>
        </w:tc>
        <w:tc>
          <w:tcPr>
            <w:tcW w:w="1799" w:type="dxa"/>
          </w:tcPr>
          <w:p w14:paraId="6830E519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ในพื้นที่ที่จะขออนุญาตก่อสร้างอาคาร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F415AD" w14:paraId="34F37AD9" w14:textId="77777777" w:rsidTr="00313D38">
        <w:tc>
          <w:tcPr>
            <w:tcW w:w="675" w:type="dxa"/>
            <w:vAlign w:val="center"/>
          </w:tcPr>
          <w:p w14:paraId="2E49BA36" w14:textId="77777777" w:rsidR="00313D38" w:rsidRPr="00F415A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D7975F8" w14:textId="77777777" w:rsidR="00313D38" w:rsidRPr="00F415A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17AF8875" w14:textId="77777777" w:rsidR="00313D38" w:rsidRPr="00F415A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4412B06B" w14:textId="77777777" w:rsidR="00313D38" w:rsidRPr="00F415A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และแจ้งให้ผู้ขอมารับใบอนุญาตก่อสร้างอาคาร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14:paraId="1C06D064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4C7545CC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5E99C5CF" w14:textId="77777777" w:rsidR="007454A8" w:rsidRDefault="007454A8" w:rsidP="007454A8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  <w:p w14:paraId="4A038929" w14:textId="4C4691AE" w:rsidR="00313D38" w:rsidRPr="00F415AD" w:rsidRDefault="007454A8" w:rsidP="007454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อบต.กรงปินัง</w:t>
            </w:r>
          </w:p>
        </w:tc>
        <w:tc>
          <w:tcPr>
            <w:tcW w:w="1799" w:type="dxa"/>
          </w:tcPr>
          <w:p w14:paraId="04B1D2DF" w14:textId="77777777" w:rsidR="00313D38" w:rsidRPr="00F415A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ในพื้นที่ที่จะขออนุญาตก่อสร้างอาคาร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99CE047" w14:textId="114AABF6" w:rsidR="008E2900" w:rsidRPr="00F415AD" w:rsidRDefault="00C26ED0" w:rsidP="00F415AD">
      <w:pPr>
        <w:tabs>
          <w:tab w:val="left" w:pos="360"/>
        </w:tabs>
        <w:spacing w:before="120"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F415AD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="009B68CC"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0DFE24A5" w14:textId="77777777" w:rsidR="0085230C" w:rsidRPr="00F415AD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Pr="00F415AD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415A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>ยังไม่ผ่านการดำเนินการลดขั้นตอน</w:t>
      </w:r>
    </w:p>
    <w:p w14:paraId="335832AD" w14:textId="77777777" w:rsidR="008E2900" w:rsidRPr="00F415AD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312B5" w14:textId="77777777" w:rsidR="00AA7734" w:rsidRPr="00F415AD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F415AD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F415AD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F415A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F415A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F415AD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F415A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F415A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F415AD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F415A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F415AD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F415AD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73726551" w14:textId="77777777" w:rsidTr="004E651F">
        <w:trPr>
          <w:jc w:val="center"/>
        </w:trPr>
        <w:tc>
          <w:tcPr>
            <w:tcW w:w="675" w:type="dxa"/>
            <w:vAlign w:val="center"/>
          </w:tcPr>
          <w:p w14:paraId="7BBC9565" w14:textId="77777777" w:rsidR="00452B6B" w:rsidRPr="00F415AD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CBC373C" w14:textId="77777777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2B9FAFDF" w14:textId="77777777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82AC4E5" w14:textId="77777777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BD05897" w14:textId="77777777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2E352B3" w14:textId="77777777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5E87F8E" w14:textId="77777777" w:rsidR="00452B6B" w:rsidRPr="00F415A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F918D30" w14:textId="77777777" w:rsidR="00422EAB" w:rsidRPr="00F415AD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F415AD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F415AD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F415AD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F415AD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F415AD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F415A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F415A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F415AD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F415A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F415AD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แบบคำขออนุญาตก่อสร้างอาคาร 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ข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14:paraId="5FD3D152" w14:textId="2A5AF49F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22349" w14:textId="7E674FCD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572593C" w14:textId="30BE5E7C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415AD" w14:paraId="480AF039" w14:textId="77777777" w:rsidTr="004E651F">
        <w:tc>
          <w:tcPr>
            <w:tcW w:w="675" w:type="dxa"/>
            <w:vAlign w:val="center"/>
          </w:tcPr>
          <w:p w14:paraId="06A5C2A6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0291547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ส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14:paraId="6321F665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8F663F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F6614C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A3827E1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75EB9CE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45EFBB5A" w14:textId="77777777" w:rsidTr="004E651F">
        <w:tc>
          <w:tcPr>
            <w:tcW w:w="675" w:type="dxa"/>
            <w:vAlign w:val="center"/>
          </w:tcPr>
          <w:p w14:paraId="66AE931F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24EF2F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ใบอนุญาตให้ใช้ที่ดินและประกอบกิจการ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9CCAEE0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C5D8E7B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C2FECFC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A35364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5C306FC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12381CF4" w14:textId="77777777" w:rsidTr="004E651F">
        <w:tc>
          <w:tcPr>
            <w:tcW w:w="675" w:type="dxa"/>
            <w:vAlign w:val="center"/>
          </w:tcPr>
          <w:p w14:paraId="18F34251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743D001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14:paraId="0F8F8125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F5A268F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08605AF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094B3D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3C4DBFB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7C7E5CCE" w14:textId="77777777" w:rsidTr="004E651F">
        <w:tc>
          <w:tcPr>
            <w:tcW w:w="675" w:type="dxa"/>
            <w:vAlign w:val="center"/>
          </w:tcPr>
          <w:p w14:paraId="0DBB89BF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EA01457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E39310A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31B019B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E198141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38094AC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6D4604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72ED37D5" w14:textId="77777777" w:rsidTr="004E651F">
        <w:tc>
          <w:tcPr>
            <w:tcW w:w="675" w:type="dxa"/>
            <w:vAlign w:val="center"/>
          </w:tcPr>
          <w:p w14:paraId="16BB42F3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9041E5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ก่อสร้างอาคารชิดเขตที่ดิน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E0D0D68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5C816C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81F0C37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A2462BC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0ECAE72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2F5F287A" w14:textId="77777777" w:rsidTr="004E651F">
        <w:tc>
          <w:tcPr>
            <w:tcW w:w="675" w:type="dxa"/>
            <w:vAlign w:val="center"/>
          </w:tcPr>
          <w:p w14:paraId="1183E037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B3D5EF2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C702FE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6EA570F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71A9F62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36150A4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75F557B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276D43D8" w14:textId="77777777" w:rsidTr="004E651F">
        <w:tc>
          <w:tcPr>
            <w:tcW w:w="675" w:type="dxa"/>
            <w:vAlign w:val="center"/>
          </w:tcPr>
          <w:p w14:paraId="70A08D29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544A9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EBF587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DB137C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2B68F6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0A8841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BE125A1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6166D489" w14:textId="77777777" w:rsidTr="004E651F">
        <w:tc>
          <w:tcPr>
            <w:tcW w:w="675" w:type="dxa"/>
            <w:vAlign w:val="center"/>
          </w:tcPr>
          <w:p w14:paraId="25D06B58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7B2D97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สถาปนิก และวิศวกรผู้ออกแบบ ตามกฎกระทรวงฉบับที่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14:paraId="334CD962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263C5ED1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50E461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FA3320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2C3ECF8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55400D38" w14:textId="77777777" w:rsidTr="004E651F">
        <w:tc>
          <w:tcPr>
            <w:tcW w:w="675" w:type="dxa"/>
            <w:vAlign w:val="center"/>
          </w:tcPr>
          <w:p w14:paraId="40F48215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F2F3232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แรงสั่นสะเทือนของแผ่นดินไหว พ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ต้องแสดงรายละเอียดการคำนวณ การออกแบบโครงสร้าง</w:t>
            </w:r>
          </w:p>
        </w:tc>
        <w:tc>
          <w:tcPr>
            <w:tcW w:w="1843" w:type="dxa"/>
          </w:tcPr>
          <w:p w14:paraId="50A5AECF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F3024C5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4FF9725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C5650C5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6653F7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41C44A32" w14:textId="77777777" w:rsidTr="004E651F">
        <w:tc>
          <w:tcPr>
            <w:tcW w:w="675" w:type="dxa"/>
            <w:vAlign w:val="center"/>
          </w:tcPr>
          <w:p w14:paraId="15481382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92126D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กรณีใช้หน่วยแรงเกินกว่าค่าที่กำหนดในกฎกระทรวงฉบับที่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2527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 &gt; 65 ksc.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หรือ ค่า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fc’ &gt; 173.3 ksc.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</w:tc>
        <w:tc>
          <w:tcPr>
            <w:tcW w:w="1843" w:type="dxa"/>
          </w:tcPr>
          <w:p w14:paraId="57DCAE72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81D342A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367068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2731A27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4BF1638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466F222D" w14:textId="77777777" w:rsidTr="004E651F">
        <w:tc>
          <w:tcPr>
            <w:tcW w:w="675" w:type="dxa"/>
            <w:vAlign w:val="center"/>
          </w:tcPr>
          <w:p w14:paraId="225F3090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8D6DA55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กรณีอาคารที่เข้าข่ายตามกฎกระทรวงฉบับที่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48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14:paraId="2582B670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229DAC1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5DF100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97675B8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08EEEE2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3F8A12BB" w14:textId="77777777" w:rsidTr="004E651F">
        <w:tc>
          <w:tcPr>
            <w:tcW w:w="675" w:type="dxa"/>
            <w:vAlign w:val="center"/>
          </w:tcPr>
          <w:p w14:paraId="307EFC87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2AA9B44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613397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A90B28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C1D70CF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07D7C88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91F443F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6673AD15" w14:textId="77777777" w:rsidTr="004E651F">
        <w:tc>
          <w:tcPr>
            <w:tcW w:w="675" w:type="dxa"/>
            <w:vAlign w:val="center"/>
          </w:tcPr>
          <w:p w14:paraId="2EFD74DD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C790F7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B52FF27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A135A7B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382D5F4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D56F77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C605398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5FE8C36F" w14:textId="77777777" w:rsidTr="004E651F">
        <w:tc>
          <w:tcPr>
            <w:tcW w:w="675" w:type="dxa"/>
            <w:vAlign w:val="center"/>
          </w:tcPr>
          <w:p w14:paraId="7EC3E7AD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C9BCB0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แบบแปลนและรายการคำนวณงานระบบของอาคาร ตามกฎกระทรวง 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ฉบับที่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33 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14:paraId="3FC812F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98CAEF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5218277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196DA6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344C28F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5F2BEE4A" w14:textId="77777777" w:rsidTr="004E651F">
        <w:tc>
          <w:tcPr>
            <w:tcW w:w="675" w:type="dxa"/>
            <w:vAlign w:val="center"/>
          </w:tcPr>
          <w:p w14:paraId="7F9E7135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C69F011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14:paraId="072BB91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3682CA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86BEB7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24F527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81B6CDB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61BDF0F9" w14:textId="77777777" w:rsidTr="004E651F">
        <w:tc>
          <w:tcPr>
            <w:tcW w:w="675" w:type="dxa"/>
            <w:vAlign w:val="center"/>
          </w:tcPr>
          <w:p w14:paraId="336179D4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D8B97E7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</w:tc>
        <w:tc>
          <w:tcPr>
            <w:tcW w:w="1843" w:type="dxa"/>
          </w:tcPr>
          <w:p w14:paraId="2F4F4340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ED3A8EC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90421D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E928F6A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794C7B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7C7261A3" w14:textId="77777777" w:rsidTr="004E651F">
        <w:tc>
          <w:tcPr>
            <w:tcW w:w="675" w:type="dxa"/>
            <w:vAlign w:val="center"/>
          </w:tcPr>
          <w:p w14:paraId="4ED25D38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74F023C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</w:tc>
        <w:tc>
          <w:tcPr>
            <w:tcW w:w="1843" w:type="dxa"/>
          </w:tcPr>
          <w:p w14:paraId="2D15B048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41896FE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E656A23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3A58EB8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160DFB2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2C6201C4" w14:textId="77777777" w:rsidTr="004E651F">
        <w:tc>
          <w:tcPr>
            <w:tcW w:w="675" w:type="dxa"/>
            <w:vAlign w:val="center"/>
          </w:tcPr>
          <w:p w14:paraId="4B18B056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D31BDDE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</w:tc>
        <w:tc>
          <w:tcPr>
            <w:tcW w:w="1843" w:type="dxa"/>
          </w:tcPr>
          <w:p w14:paraId="484DB355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7E59ADE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E73326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462827F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2352890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12C3FDC4" w14:textId="77777777" w:rsidTr="004E651F">
        <w:tc>
          <w:tcPr>
            <w:tcW w:w="675" w:type="dxa"/>
            <w:vAlign w:val="center"/>
          </w:tcPr>
          <w:p w14:paraId="46EA93CB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034B98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</w:tc>
        <w:tc>
          <w:tcPr>
            <w:tcW w:w="1843" w:type="dxa"/>
          </w:tcPr>
          <w:p w14:paraId="71BF11CA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A1A5BBB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03DFDC1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53CD9BD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A79EE9E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415AD" w14:paraId="2596D2AC" w14:textId="77777777" w:rsidTr="004E651F">
        <w:tc>
          <w:tcPr>
            <w:tcW w:w="675" w:type="dxa"/>
            <w:vAlign w:val="center"/>
          </w:tcPr>
          <w:p w14:paraId="03EAFDEE" w14:textId="77777777" w:rsidR="00AC4ACB" w:rsidRPr="00F415A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21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91C5000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</w:tc>
        <w:tc>
          <w:tcPr>
            <w:tcW w:w="1843" w:type="dxa"/>
          </w:tcPr>
          <w:p w14:paraId="7E360735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9BF7C14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20806F9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900541A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CA73486" w14:textId="77777777" w:rsidR="00AC4ACB" w:rsidRPr="00F415A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0E7C7CC4" w14:textId="77777777" w:rsidR="006C6C22" w:rsidRPr="00F415AD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F415AD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F415AD" w14:paraId="21631802" w14:textId="77777777" w:rsidTr="00090552">
        <w:tc>
          <w:tcPr>
            <w:tcW w:w="534" w:type="dxa"/>
          </w:tcPr>
          <w:p w14:paraId="55909BBE" w14:textId="396F5019" w:rsidR="00A13B6C" w:rsidRPr="00F415AD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F415AD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 พ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F415A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14:paraId="201E5AF3" w14:textId="406208C3" w:rsidR="00E90756" w:rsidRDefault="000F1309" w:rsidP="00E90756">
            <w:pPr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F415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F415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14:paraId="1BBCA53E" w14:textId="4931D399" w:rsidR="00F415CD" w:rsidRPr="00F415AD" w:rsidRDefault="00F415CD" w:rsidP="00E9075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ไม่มีค่าธรรมเนียม</w:t>
            </w:r>
          </w:p>
          <w:p w14:paraId="326680AC" w14:textId="26E58718" w:rsidR="00A13B6C" w:rsidRPr="00F415AD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415A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="000F1309" w:rsidRPr="00F415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F415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F415A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25DD3C1F" w14:textId="77777777" w:rsidR="008E2900" w:rsidRPr="00F415AD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F415AD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F415AD" w14:paraId="07DF31DE" w14:textId="77777777" w:rsidTr="00C1539D">
        <w:tc>
          <w:tcPr>
            <w:tcW w:w="534" w:type="dxa"/>
          </w:tcPr>
          <w:p w14:paraId="07FE0908" w14:textId="7E60931D" w:rsidR="00EA6950" w:rsidRPr="00F415A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E27F3E" w:rsidRDefault="00EA6950" w:rsidP="00E2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27F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กรุงเทพมหานคร ร้องเรียนผ่านกรมโยธาธิการและผังเมือง</w:t>
            </w:r>
            <w:r w:rsidRPr="00E27F3E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2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E27F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(http://www.dpt.go.th)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พระราม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9 : 02-201-8000 ,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6 : 02-299-4000)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3.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ทาง ไปรษณีย์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(224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พระราม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แขวงห้วยขวาง เขตห้วยขวาง กรุงเทพฯ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10320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218/1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แขวงสามเสนใน เขตพญาไท กรุงเทพฯ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10400)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4.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ศูนย์ดำรงธรรม กรมโยธาธิการและผังเมือง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02-299-4311-12)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5.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ร้อง เรียนด้วยตนเอง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6.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6)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)</w:t>
            </w:r>
          </w:p>
        </w:tc>
      </w:tr>
      <w:tr w:rsidR="00EA6950" w:rsidRPr="00F415AD" w14:paraId="2CCEE09B" w14:textId="77777777" w:rsidTr="00C1539D">
        <w:tc>
          <w:tcPr>
            <w:tcW w:w="534" w:type="dxa"/>
          </w:tcPr>
          <w:p w14:paraId="261CC9BB" w14:textId="77777777" w:rsidR="00EA6950" w:rsidRPr="00F415A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973DC15" w14:textId="77777777" w:rsidR="00EA6950" w:rsidRPr="00E27F3E" w:rsidRDefault="00EA6950" w:rsidP="00E2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27F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จังหวัดอื่นๆ ร้องเรียนต่อผู้ว่าราชการจังหวัด</w:t>
            </w:r>
            <w:r w:rsidRPr="00E27F3E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2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E27F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((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 ทุกจังหวัด</w:t>
            </w:r>
            <w:r w:rsidRPr="00E27F3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EA6950" w:rsidRPr="00F415AD" w14:paraId="33DC278B" w14:textId="77777777" w:rsidTr="00C1539D">
        <w:tc>
          <w:tcPr>
            <w:tcW w:w="534" w:type="dxa"/>
          </w:tcPr>
          <w:p w14:paraId="178B5F05" w14:textId="77777777" w:rsidR="00EA6950" w:rsidRPr="00F415A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415A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BB2B23F" w14:textId="77777777" w:rsidR="00E0486B" w:rsidRDefault="00EA6950" w:rsidP="00EA6950">
            <w:pPr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F415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415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F415A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F415A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048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E0486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</w:p>
          <w:p w14:paraId="58C90BF2" w14:textId="0466ED85" w:rsidR="00EA6950" w:rsidRPr="00F415A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E0486B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Pr="00F415A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F415AD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006B50" w:rsidRPr="00006B50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06B50" w:rsidRDefault="00F064C0" w:rsidP="00686AAA">
            <w:pP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 w:rsidRPr="00006B5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55C0F27E" w14:textId="4BCB9FED" w:rsidR="0064558D" w:rsidRPr="00F415CD" w:rsidRDefault="00D51311" w:rsidP="0064558D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415A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sectPr w:rsidR="0064558D" w:rsidRPr="00F415CD" w:rsidSect="003B554C">
      <w:headerReference w:type="default" r:id="rId8"/>
      <w:pgSz w:w="11907" w:h="16839" w:code="9"/>
      <w:pgMar w:top="1440" w:right="657" w:bottom="1440" w:left="1080" w:header="720" w:footer="720" w:gutter="0"/>
      <w:pgNumType w:fmt="thaiNumbers" w:start="6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BC577" w14:textId="77777777" w:rsidR="003B554C" w:rsidRDefault="003B554C" w:rsidP="00C81DB8">
      <w:pPr>
        <w:spacing w:after="0" w:line="240" w:lineRule="auto"/>
      </w:pPr>
      <w:r>
        <w:separator/>
      </w:r>
    </w:p>
  </w:endnote>
  <w:endnote w:type="continuationSeparator" w:id="0">
    <w:p w14:paraId="3BDF4E3A" w14:textId="77777777" w:rsidR="003B554C" w:rsidRDefault="003B554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9B984" w14:textId="77777777" w:rsidR="003B554C" w:rsidRDefault="003B554C" w:rsidP="00C81DB8">
      <w:pPr>
        <w:spacing w:after="0" w:line="240" w:lineRule="auto"/>
      </w:pPr>
      <w:r>
        <w:separator/>
      </w:r>
    </w:p>
  </w:footnote>
  <w:footnote w:type="continuationSeparator" w:id="0">
    <w:p w14:paraId="025BF03B" w14:textId="77777777" w:rsidR="003B554C" w:rsidRDefault="003B554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47160"/>
      <w:docPartObj>
        <w:docPartGallery w:val="Page Numbers (Top of Page)"/>
        <w:docPartUnique/>
      </w:docPartObj>
    </w:sdtPr>
    <w:sdtContent>
      <w:p w14:paraId="7805B338" w14:textId="1BAABF44" w:rsidR="00E800D4" w:rsidRDefault="00E800D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800D4">
          <w:rPr>
            <w:noProof/>
            <w:cs/>
            <w:lang w:val="th-TH" w:bidi="th-TH"/>
          </w:rPr>
          <w:t>๖๒</w:t>
        </w:r>
        <w: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989611">
    <w:abstractNumId w:val="5"/>
  </w:num>
  <w:num w:numId="2" w16cid:durableId="1447192368">
    <w:abstractNumId w:val="11"/>
  </w:num>
  <w:num w:numId="3" w16cid:durableId="392629488">
    <w:abstractNumId w:val="6"/>
  </w:num>
  <w:num w:numId="4" w16cid:durableId="2070499648">
    <w:abstractNumId w:val="0"/>
  </w:num>
  <w:num w:numId="5" w16cid:durableId="1064988855">
    <w:abstractNumId w:val="3"/>
  </w:num>
  <w:num w:numId="6" w16cid:durableId="553733553">
    <w:abstractNumId w:val="7"/>
  </w:num>
  <w:num w:numId="7" w16cid:durableId="1686904529">
    <w:abstractNumId w:val="10"/>
  </w:num>
  <w:num w:numId="8" w16cid:durableId="1865702706">
    <w:abstractNumId w:val="2"/>
  </w:num>
  <w:num w:numId="9" w16cid:durableId="976644666">
    <w:abstractNumId w:val="4"/>
  </w:num>
  <w:num w:numId="10" w16cid:durableId="1655061454">
    <w:abstractNumId w:val="1"/>
  </w:num>
  <w:num w:numId="11" w16cid:durableId="14412181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D1"/>
    <w:rsid w:val="00006B50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B554C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1554E"/>
    <w:rsid w:val="005223AF"/>
    <w:rsid w:val="00541A32"/>
    <w:rsid w:val="00575FAF"/>
    <w:rsid w:val="00593E8D"/>
    <w:rsid w:val="005C6B68"/>
    <w:rsid w:val="00600A25"/>
    <w:rsid w:val="006246EB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454A8"/>
    <w:rsid w:val="00760D0B"/>
    <w:rsid w:val="00761FD0"/>
    <w:rsid w:val="00771FD1"/>
    <w:rsid w:val="00781575"/>
    <w:rsid w:val="007851BE"/>
    <w:rsid w:val="00790214"/>
    <w:rsid w:val="00793306"/>
    <w:rsid w:val="007B6FEA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508A9"/>
    <w:rsid w:val="00AA7734"/>
    <w:rsid w:val="00AC4ACB"/>
    <w:rsid w:val="00AE6A9D"/>
    <w:rsid w:val="00AF4A06"/>
    <w:rsid w:val="00B23DA2"/>
    <w:rsid w:val="00B46311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486B"/>
    <w:rsid w:val="00E06DC1"/>
    <w:rsid w:val="00E279FB"/>
    <w:rsid w:val="00E27F3E"/>
    <w:rsid w:val="00E33AD5"/>
    <w:rsid w:val="00E56012"/>
    <w:rsid w:val="00E65BA9"/>
    <w:rsid w:val="00E668EE"/>
    <w:rsid w:val="00E800D4"/>
    <w:rsid w:val="00E90756"/>
    <w:rsid w:val="00E97AE3"/>
    <w:rsid w:val="00EA128D"/>
    <w:rsid w:val="00EA6950"/>
    <w:rsid w:val="00EB5853"/>
    <w:rsid w:val="00EC08A9"/>
    <w:rsid w:val="00EF0DAF"/>
    <w:rsid w:val="00F028A3"/>
    <w:rsid w:val="00F064C0"/>
    <w:rsid w:val="00F415AD"/>
    <w:rsid w:val="00F415CD"/>
    <w:rsid w:val="00F5490C"/>
    <w:rsid w:val="00F62F55"/>
    <w:rsid w:val="00F8122B"/>
    <w:rsid w:val="00F82ED0"/>
    <w:rsid w:val="00FC6E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  <w15:docId w15:val="{DE0F5487-91BD-46DD-804A-F45D3C48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C25AE-5969-4BA1-9418-3674F3695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5</TotalTime>
  <Pages>10</Pages>
  <Words>1390</Words>
  <Characters>7929</Characters>
  <Application>Microsoft Office Word</Application>
  <DocSecurity>0</DocSecurity>
  <Lines>66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Admin</cp:lastModifiedBy>
  <cp:revision>10</cp:revision>
  <cp:lastPrinted>2018-06-12T14:41:00Z</cp:lastPrinted>
  <dcterms:created xsi:type="dcterms:W3CDTF">2024-02-20T10:16:00Z</dcterms:created>
  <dcterms:modified xsi:type="dcterms:W3CDTF">2024-02-21T04:38:00Z</dcterms:modified>
</cp:coreProperties>
</file>