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E06DD0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06DD0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16FCEC75" w14:textId="44BED48C" w:rsidR="00D239AD" w:rsidRPr="00E06DD0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06DD0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E06DD0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E06DD0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E06DD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4F5DB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ศพด.กองศึกษา </w:t>
      </w:r>
      <w:r w:rsid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334C7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อำเภอกรงปินัง จังหวดยะลา</w:t>
      </w:r>
    </w:p>
    <w:p w14:paraId="0007F669" w14:textId="46ADE2FD" w:rsidR="00D239AD" w:rsidRPr="00E06DD0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E06DD0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E06DD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E06DD0" w:rsidRDefault="003F4A0D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E06DD0"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59EB9E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E06DD0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E06DD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E06DD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57553D54" w14:textId="1F35BB0F" w:rsidR="00132E1B" w:rsidRPr="00E06DD0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334C7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 อำเภอกรงปินัง จังหวดยะลา</w:t>
      </w:r>
    </w:p>
    <w:p w14:paraId="7C1EA770" w14:textId="557C84CF" w:rsidR="00132E1B" w:rsidRPr="00E06DD0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E06DD0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E06DD0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p w14:paraId="7E0B07B5" w14:textId="77777777" w:rsidR="00E06DD0" w:rsidRPr="00E06DD0" w:rsidRDefault="00E06DD0" w:rsidP="00E06DD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12"/>
          <w:szCs w:val="12"/>
          <w:lang w:bidi="th-TH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E06DD0" w14:paraId="77FFD68C" w14:textId="77777777" w:rsidTr="008C1396">
        <w:tc>
          <w:tcPr>
            <w:tcW w:w="675" w:type="dxa"/>
          </w:tcPr>
          <w:p w14:paraId="23D761D9" w14:textId="12281EB4" w:rsidR="00394708" w:rsidRPr="00E06DD0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4FC94C" w14:textId="77777777" w:rsidR="00394708" w:rsidRPr="004F5DB9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ร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บ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การศึกษาแห่งชาติ </w:t>
            </w:r>
            <w:r w:rsidRPr="00DF4D7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พ</w:t>
            </w:r>
            <w:r w:rsidRPr="00DF4D7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DF4D7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DF4D7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Pr="00DF4D7A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2542</w:t>
            </w:r>
          </w:p>
          <w:p w14:paraId="1356090D" w14:textId="77777777" w:rsidR="00E06DD0" w:rsidRPr="004F5DB9" w:rsidRDefault="00E06DD0" w:rsidP="008C1396">
            <w:pPr>
              <w:rPr>
                <w:rFonts w:ascii="TH SarabunIT๙" w:hAnsi="TH SarabunIT๙" w:cs="TH SarabunIT๙"/>
                <w:i/>
                <w:sz w:val="12"/>
                <w:szCs w:val="12"/>
                <w:vertAlign w:val="superscript"/>
              </w:rPr>
            </w:pPr>
          </w:p>
          <w:p w14:paraId="56C2533B" w14:textId="525592F0" w:rsidR="00E06DD0" w:rsidRPr="004F5DB9" w:rsidRDefault="00E06DD0" w:rsidP="008C1396">
            <w:pPr>
              <w:rPr>
                <w:rFonts w:ascii="TH SarabunIT๙" w:hAnsi="TH SarabunIT๙" w:cs="TH SarabunIT๙"/>
                <w:i/>
                <w:sz w:val="12"/>
                <w:szCs w:val="12"/>
                <w:vertAlign w:val="superscript"/>
              </w:rPr>
            </w:pPr>
          </w:p>
        </w:tc>
      </w:tr>
      <w:tr w:rsidR="0087182F" w:rsidRPr="00E06DD0" w14:paraId="6CBA1AC2" w14:textId="77777777" w:rsidTr="008C1396">
        <w:tc>
          <w:tcPr>
            <w:tcW w:w="675" w:type="dxa"/>
          </w:tcPr>
          <w:p w14:paraId="726D879D" w14:textId="77777777" w:rsidR="00394708" w:rsidRPr="00E06DD0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6A6001A" w14:textId="77777777" w:rsidR="00394708" w:rsidRPr="004F5DB9" w:rsidRDefault="00394708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ศ</w:t>
            </w:r>
            <w:r w:rsidRPr="004F5DB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2548</w:t>
            </w:r>
          </w:p>
          <w:p w14:paraId="522B932E" w14:textId="37F2F0C2" w:rsidR="00E06DD0" w:rsidRPr="004F5DB9" w:rsidRDefault="00E06DD0" w:rsidP="008C1396">
            <w:pPr>
              <w:rPr>
                <w:rFonts w:ascii="TH SarabunIT๙" w:hAnsi="TH SarabunIT๙" w:cs="TH SarabunIT๙"/>
                <w:i/>
                <w:sz w:val="12"/>
                <w:szCs w:val="12"/>
              </w:rPr>
            </w:pPr>
          </w:p>
        </w:tc>
      </w:tr>
    </w:tbl>
    <w:p w14:paraId="40A6F83D" w14:textId="32DA2D6B" w:rsidR="003F4A0D" w:rsidRPr="00E06DD0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E06DD0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E06DD0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E06DD0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E06DD0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E06DD0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E06DD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E06DD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E06DD0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06DD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E06DD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E06DD0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E06DD0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E06DD0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E06DD0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E06DD0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E06DD0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E06DD0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E06DD0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="00094F82" w:rsidRPr="00E06DD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E06DD0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E06DD0" w14:paraId="5F1398AA" w14:textId="77777777" w:rsidTr="009B7715">
        <w:tc>
          <w:tcPr>
            <w:tcW w:w="675" w:type="dxa"/>
          </w:tcPr>
          <w:p w14:paraId="08D93DD3" w14:textId="25F72274" w:rsidR="00094F82" w:rsidRPr="00E06DD0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8362527" w:rsidR="00094F82" w:rsidRPr="00EB0B38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EB0B3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EB0B38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C50620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ศพด.</w:t>
            </w:r>
            <w:r w:rsidR="00E06DD0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334C71" w:rsidRPr="00EB0B38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กรงปินัง อำเภอกรงปินัง จังหวดยะลา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br/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โทร</w:t>
            </w:r>
            <w:r w:rsidR="00E06DD0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="00334C71" w:rsidRPr="00C5062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073-238286</w:t>
            </w:r>
            <w:r w:rsidR="00E06DD0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="00E06DD0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EB0B38" w:rsidRDefault="00A13B6C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EB0B3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C5062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08:30 - 16:30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E06DD0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B0B38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EB0B38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Pr="00E06DD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E06DD0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2CE7386F" w:rsidR="00575FAF" w:rsidRPr="00E06DD0" w:rsidRDefault="00575FAF" w:rsidP="00AF71FF">
      <w:pPr>
        <w:tabs>
          <w:tab w:val="left" w:pos="36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จะรับเด็กที่มีอายุย่างเข้าปีที่ </w:t>
      </w:r>
      <w:r w:rsidRPr="00E06DD0">
        <w:rPr>
          <w:rFonts w:ascii="TH SarabunIT๙" w:hAnsi="TH SarabunIT๙" w:cs="TH SarabunIT๙"/>
          <w:noProof/>
          <w:sz w:val="32"/>
          <w:szCs w:val="32"/>
        </w:rPr>
        <w:t>4 (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</w:t>
      </w: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หรือจะรับเด็กที่มีอายุย่างเข้าปีที่ </w:t>
      </w:r>
      <w:r w:rsidRPr="00E06DD0">
        <w:rPr>
          <w:rFonts w:ascii="TH SarabunIT๙" w:hAnsi="TH SarabunIT๙" w:cs="TH SarabunIT๙"/>
          <w:noProof/>
          <w:sz w:val="32"/>
          <w:szCs w:val="32"/>
        </w:rPr>
        <w:t>5 (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</w:t>
      </w: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E06DD0">
        <w:rPr>
          <w:rFonts w:ascii="TH SarabunIT๙" w:hAnsi="TH SarabunIT๙" w:cs="TH SarabunIT๙"/>
          <w:noProof/>
          <w:sz w:val="32"/>
          <w:szCs w:val="32"/>
        </w:rPr>
        <w:br/>
      </w:r>
      <w:r w:rsidRPr="00E06DD0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 xml:space="preserve">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</w:t>
      </w:r>
      <w:r w:rsidRPr="00E06DD0">
        <w:rPr>
          <w:rFonts w:ascii="TH SarabunIT๙" w:hAnsi="TH SarabunIT๙" w:cs="TH SarabunIT๙"/>
          <w:noProof/>
          <w:sz w:val="32"/>
          <w:szCs w:val="32"/>
        </w:rPr>
        <w:br/>
      </w:r>
      <w:r w:rsidRPr="00E06DD0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</w:t>
      </w:r>
      <w:r w:rsidRPr="00E06DD0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เมษายน ของปีการศึกษาที่เด็กจะเข้าเรียน</w:t>
      </w:r>
    </w:p>
    <w:p w14:paraId="7254DDEE" w14:textId="77777777" w:rsidR="008E2900" w:rsidRPr="00E06DD0" w:rsidRDefault="008E2900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E06DD0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E06DD0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E06DD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E06DD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E06DD0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E06DD0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E06DD0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E06DD0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E06DD0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E06DD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E06DD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E06DD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27C0FB15" w14:textId="77777777" w:rsidR="00313D38" w:rsidRPr="00E06DD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ผู้ปกครองยื่นเอกสารหลักฐานการสมัครเพื่อส่งเด็ก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2A225131" w14:textId="77777777" w:rsidR="00313D38" w:rsidRPr="00E06DD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4874A2C9" w14:textId="0D78DAA3" w:rsidR="00313D38" w:rsidRPr="00E06DD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0E7F65AB" w:rsidR="00313D38" w:rsidRPr="00E06DD0" w:rsidRDefault="00FA5770" w:rsidP="00FA577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ศพด.อบต.กรงปินัง</w:t>
            </w:r>
          </w:p>
        </w:tc>
        <w:tc>
          <w:tcPr>
            <w:tcW w:w="1799" w:type="dxa"/>
          </w:tcPr>
          <w:p w14:paraId="3AE07B5D" w14:textId="418FC77C" w:rsidR="00313D38" w:rsidRPr="00E06DD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สถานที่รับสมัครตามแต่ละสถานศึกษาประกาศกำหนด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องค์การบริหารส่วนจังหวัด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E06DD0" w14:paraId="6199B7E9" w14:textId="77777777" w:rsidTr="00313D38">
        <w:tc>
          <w:tcPr>
            <w:tcW w:w="675" w:type="dxa"/>
            <w:vAlign w:val="center"/>
          </w:tcPr>
          <w:p w14:paraId="3AA17685" w14:textId="77777777" w:rsidR="00313D38" w:rsidRPr="00E06DD0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F4C9179" w14:textId="77777777" w:rsidR="00313D38" w:rsidRPr="00E06DD0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775C1E6" w14:textId="77777777" w:rsidR="00313D38" w:rsidRPr="00E06DD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1B9C6076" w14:textId="77777777" w:rsidR="00313D38" w:rsidRPr="00E06DD0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การพิจารณารับเด็กเข้าเรียน</w:t>
            </w:r>
          </w:p>
          <w:p w14:paraId="592D426B" w14:textId="77777777" w:rsidR="00313D38" w:rsidRPr="00E06DD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3859DB83" w14:textId="77777777" w:rsidR="00313D38" w:rsidRPr="00E06DD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A4705DB" w14:textId="58A5CE71" w:rsidR="00313D38" w:rsidRPr="00E06DD0" w:rsidRDefault="00FA5770" w:rsidP="00FA57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ศพด.อบต.กรงปินัง</w:t>
            </w:r>
          </w:p>
        </w:tc>
        <w:tc>
          <w:tcPr>
            <w:tcW w:w="1799" w:type="dxa"/>
          </w:tcPr>
          <w:p w14:paraId="41B89786" w14:textId="77777777" w:rsidR="00313D38" w:rsidRPr="00E06DD0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นับจากวันปิดรับสมัคร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องค์การบริหารส่วนจังหวัด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เทศบาล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Pr="00E06DD0" w:rsidRDefault="00C26ED0" w:rsidP="00E06DD0">
      <w:pPr>
        <w:tabs>
          <w:tab w:val="left" w:pos="360"/>
        </w:tabs>
        <w:spacing w:before="120" w:after="0" w:line="240" w:lineRule="auto"/>
        <w:ind w:left="357"/>
        <w:rPr>
          <w:rFonts w:ascii="TH SarabunIT๙" w:hAnsi="TH SarabunIT๙" w:cs="TH SarabunIT๙"/>
          <w:sz w:val="32"/>
          <w:szCs w:val="32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452B6B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E06DD0">
        <w:rPr>
          <w:rFonts w:ascii="TH SarabunIT๙" w:hAnsi="TH SarabunIT๙" w:cs="TH SarabunIT๙"/>
          <w:noProof/>
          <w:sz w:val="32"/>
          <w:szCs w:val="32"/>
        </w:rPr>
        <w:t xml:space="preserve">8 </w:t>
      </w:r>
      <w:r w:rsidR="009B68CC"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E06DD0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E06DD0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Pr="00E06DD0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6DD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E06DD0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Pr="00E06DD0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E06DD0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E06DD0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E06DD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E06DD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E06DD0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E06DD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E06DD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E06DD0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E06DD0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E06DD0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E06DD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สูติบัตรนักเรียนผู้สมัคร</w:t>
            </w:r>
          </w:p>
        </w:tc>
        <w:tc>
          <w:tcPr>
            <w:tcW w:w="1843" w:type="dxa"/>
          </w:tcPr>
          <w:p w14:paraId="14F8955D" w14:textId="29A2FCE8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บิดา มารดา หรือผู้ปกครองของนักเรียนลงนามรับรองสำเนาถูกต้อง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6DD0" w14:paraId="5EC68652" w14:textId="77777777" w:rsidTr="004E651F">
        <w:trPr>
          <w:jc w:val="center"/>
        </w:trPr>
        <w:tc>
          <w:tcPr>
            <w:tcW w:w="675" w:type="dxa"/>
            <w:vAlign w:val="center"/>
          </w:tcPr>
          <w:p w14:paraId="61314361" w14:textId="77777777" w:rsidR="00452B6B" w:rsidRPr="00E06DD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9F2C2FF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ทะเบียนบ้านของนักเรียน บิดา มารดา หรือผู้ปกครอง</w:t>
            </w:r>
          </w:p>
        </w:tc>
        <w:tc>
          <w:tcPr>
            <w:tcW w:w="1843" w:type="dxa"/>
          </w:tcPr>
          <w:p w14:paraId="312F738D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470A392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03FC61E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9A061EF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8DA0389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บิดา มารดา หรือผู้ปกครองของนักเรียนลงนามรับรองสำเนาถูกต้อง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E06DD0" w14:paraId="4AD39096" w14:textId="77777777" w:rsidTr="004E651F">
        <w:trPr>
          <w:jc w:val="center"/>
        </w:trPr>
        <w:tc>
          <w:tcPr>
            <w:tcW w:w="675" w:type="dxa"/>
            <w:vAlign w:val="center"/>
          </w:tcPr>
          <w:p w14:paraId="011BD2D5" w14:textId="77777777" w:rsidR="00452B6B" w:rsidRPr="00E06DD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373DD18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ใบเปลี่ยนชื่อ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กรณีมีการเปลี่ยนชื่อ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EF59F8A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F62A7E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1C8EC31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419EFC6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2106A88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06DD0" w14:paraId="78FD016F" w14:textId="77777777" w:rsidTr="004E651F">
        <w:trPr>
          <w:jc w:val="center"/>
        </w:trPr>
        <w:tc>
          <w:tcPr>
            <w:tcW w:w="675" w:type="dxa"/>
            <w:vAlign w:val="center"/>
          </w:tcPr>
          <w:p w14:paraId="315EB8A4" w14:textId="77777777" w:rsidR="00452B6B" w:rsidRPr="00E06DD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9DE3682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</w:p>
        </w:tc>
        <w:tc>
          <w:tcPr>
            <w:tcW w:w="1843" w:type="dxa"/>
          </w:tcPr>
          <w:p w14:paraId="7CDDE547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7B1BCA4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14:paraId="289ED67E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0975D5D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9E59E76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06DD0" w14:paraId="674F72CA" w14:textId="77777777" w:rsidTr="004E651F">
        <w:trPr>
          <w:jc w:val="center"/>
        </w:trPr>
        <w:tc>
          <w:tcPr>
            <w:tcW w:w="675" w:type="dxa"/>
            <w:vAlign w:val="center"/>
          </w:tcPr>
          <w:p w14:paraId="1D2D072C" w14:textId="77777777" w:rsidR="00452B6B" w:rsidRPr="00E06DD0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378E299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กรณีไม่มีสูติบัตร</w:t>
            </w:r>
          </w:p>
        </w:tc>
        <w:tc>
          <w:tcPr>
            <w:tcW w:w="1843" w:type="dxa"/>
          </w:tcPr>
          <w:p w14:paraId="2F99E997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EA30FCF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0A25CC2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FCD28D0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CA37F17" w14:textId="77777777" w:rsidR="00452B6B" w:rsidRPr="00E06DD0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กรณีไม่มีสูติบัตร ให้ใช้เอกสารดังต่อไปนี้แทน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(1)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(2)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หากไม่มีเอกสารตาม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)</w:t>
            </w:r>
          </w:p>
        </w:tc>
      </w:tr>
    </w:tbl>
    <w:p w14:paraId="6F918D30" w14:textId="77777777" w:rsidR="00422EAB" w:rsidRPr="00E06DD0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E06DD0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E06DD0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E06DD0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E06DD0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E06DD0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E06DD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E06DD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E06DD0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E06DD0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06DD0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FA5770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FA5770" w:rsidRDefault="004C3BDE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57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0E7C7CC4" w14:textId="77777777" w:rsidR="006C6C22" w:rsidRPr="00FA5770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58CB2F50" w14:textId="77777777" w:rsidR="00A10CDA" w:rsidRPr="00FA5770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FA5770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A5770" w:rsidRPr="00FA5770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FA5770" w:rsidRDefault="00F62F55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577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Pr="00E06DD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E06DD0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E06DD0" w14:paraId="07DF31DE" w14:textId="77777777" w:rsidTr="00C1539D">
        <w:tc>
          <w:tcPr>
            <w:tcW w:w="534" w:type="dxa"/>
          </w:tcPr>
          <w:p w14:paraId="07FE0908" w14:textId="7E60931D" w:rsidR="00EA6950" w:rsidRPr="00E06DD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E06DD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06DD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ถ้าการบริการไม่เป็นไปตามข้อตกลงที่ระบุไว้ข้างต้น สามารถติดต่อเพื่อร้องเรียนได้ที่องค์การบริหารส่วนจังหวัด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............. 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)/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เมืองพัทยา หมายเลขโทรศัพท์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................................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.................................. (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ระบุช่องทางอื่นๆ ถ้ามี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06DD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06DD0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06DD0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E06DD0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E06DD0" w14:paraId="061E8163" w14:textId="77777777" w:rsidTr="00C1539D">
        <w:tc>
          <w:tcPr>
            <w:tcW w:w="534" w:type="dxa"/>
          </w:tcPr>
          <w:p w14:paraId="6DF39CA0" w14:textId="77777777" w:rsidR="00EA6950" w:rsidRPr="00E06DD0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="00811134" w:rsidRPr="00E06DD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5CC9FE2" w14:textId="77777777" w:rsidR="00EA6950" w:rsidRPr="00E06DD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6D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06DD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E06DD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E06DD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D41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D4184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D4184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Pr="00E06DD0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BD4184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D418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BD418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BD4184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BD4184" w:rsidRDefault="00F064C0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D418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Pr="00E06DD0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E06DD0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E06DD0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06DD0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688B8321" w14:textId="77777777" w:rsidR="0064558D" w:rsidRPr="00E06DD0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B7C7CC9" w14:textId="77777777" w:rsidR="0064558D" w:rsidRPr="00E06DD0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E06DD0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E06DD0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E06DD0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</w:p>
    <w:sectPr w:rsidR="003F4A0D" w:rsidRPr="00E06DD0" w:rsidSect="00BE11CC">
      <w:headerReference w:type="default" r:id="rId8"/>
      <w:pgSz w:w="11907" w:h="16839" w:code="9"/>
      <w:pgMar w:top="1440" w:right="657" w:bottom="1440" w:left="1080" w:header="720" w:footer="720" w:gutter="0"/>
      <w:pgNumType w:fmt="thaiNumbers" w:start="10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D55CF" w14:textId="77777777" w:rsidR="00BE11CC" w:rsidRDefault="00BE11CC" w:rsidP="00C81DB8">
      <w:pPr>
        <w:spacing w:after="0" w:line="240" w:lineRule="auto"/>
      </w:pPr>
      <w:r>
        <w:separator/>
      </w:r>
    </w:p>
  </w:endnote>
  <w:endnote w:type="continuationSeparator" w:id="0">
    <w:p w14:paraId="46979E72" w14:textId="77777777" w:rsidR="00BE11CC" w:rsidRDefault="00BE11C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65F01" w14:textId="77777777" w:rsidR="00BE11CC" w:rsidRDefault="00BE11CC" w:rsidP="00C81DB8">
      <w:pPr>
        <w:spacing w:after="0" w:line="240" w:lineRule="auto"/>
      </w:pPr>
      <w:r>
        <w:separator/>
      </w:r>
    </w:p>
  </w:footnote>
  <w:footnote w:type="continuationSeparator" w:id="0">
    <w:p w14:paraId="5D6A2E72" w14:textId="77777777" w:rsidR="00BE11CC" w:rsidRDefault="00BE11C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933385"/>
      <w:docPartObj>
        <w:docPartGallery w:val="Page Numbers (Top of Page)"/>
        <w:docPartUnique/>
      </w:docPartObj>
    </w:sdtPr>
    <w:sdtContent>
      <w:p w14:paraId="05AB93E4" w14:textId="398A92F4" w:rsidR="00995000" w:rsidRDefault="0099500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95000">
          <w:rPr>
            <w:noProof/>
            <w:cs/>
            <w:lang w:val="th-TH" w:bidi="th-TH"/>
          </w:rPr>
          <w:t>๑๐๖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13638">
    <w:abstractNumId w:val="5"/>
  </w:num>
  <w:num w:numId="2" w16cid:durableId="1426271440">
    <w:abstractNumId w:val="11"/>
  </w:num>
  <w:num w:numId="3" w16cid:durableId="1757240466">
    <w:abstractNumId w:val="6"/>
  </w:num>
  <w:num w:numId="4" w16cid:durableId="2133281154">
    <w:abstractNumId w:val="0"/>
  </w:num>
  <w:num w:numId="5" w16cid:durableId="45303380">
    <w:abstractNumId w:val="3"/>
  </w:num>
  <w:num w:numId="6" w16cid:durableId="1580291465">
    <w:abstractNumId w:val="7"/>
  </w:num>
  <w:num w:numId="7" w16cid:durableId="1426685948">
    <w:abstractNumId w:val="10"/>
  </w:num>
  <w:num w:numId="8" w16cid:durableId="802771842">
    <w:abstractNumId w:val="2"/>
  </w:num>
  <w:num w:numId="9" w16cid:durableId="1772511639">
    <w:abstractNumId w:val="4"/>
  </w:num>
  <w:num w:numId="10" w16cid:durableId="244849377">
    <w:abstractNumId w:val="1"/>
  </w:num>
  <w:num w:numId="11" w16cid:durableId="20778515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02437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3D26"/>
    <w:rsid w:val="0017533B"/>
    <w:rsid w:val="0018441F"/>
    <w:rsid w:val="0019582A"/>
    <w:rsid w:val="001B1C8D"/>
    <w:rsid w:val="001E05C0"/>
    <w:rsid w:val="001F45F7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25EF6"/>
    <w:rsid w:val="00334C71"/>
    <w:rsid w:val="00352D56"/>
    <w:rsid w:val="00353030"/>
    <w:rsid w:val="00357299"/>
    <w:rsid w:val="00394708"/>
    <w:rsid w:val="003C25A4"/>
    <w:rsid w:val="003F489A"/>
    <w:rsid w:val="003F4A0D"/>
    <w:rsid w:val="004110B2"/>
    <w:rsid w:val="00422EAB"/>
    <w:rsid w:val="00444BFB"/>
    <w:rsid w:val="00452B6B"/>
    <w:rsid w:val="004C0C85"/>
    <w:rsid w:val="004C3BDE"/>
    <w:rsid w:val="004D0625"/>
    <w:rsid w:val="004E30D6"/>
    <w:rsid w:val="004E5749"/>
    <w:rsid w:val="004E651F"/>
    <w:rsid w:val="004F5DB9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000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AF71FF"/>
    <w:rsid w:val="00B23DA2"/>
    <w:rsid w:val="00B509FC"/>
    <w:rsid w:val="00B95782"/>
    <w:rsid w:val="00BC5DA7"/>
    <w:rsid w:val="00BD4184"/>
    <w:rsid w:val="00BE11CC"/>
    <w:rsid w:val="00BF6CA4"/>
    <w:rsid w:val="00C1539D"/>
    <w:rsid w:val="00C21238"/>
    <w:rsid w:val="00C26ED0"/>
    <w:rsid w:val="00C3045F"/>
    <w:rsid w:val="00C50620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A733D"/>
    <w:rsid w:val="00DF4D7A"/>
    <w:rsid w:val="00E00F3F"/>
    <w:rsid w:val="00E01AA0"/>
    <w:rsid w:val="00E06DC1"/>
    <w:rsid w:val="00E06DD0"/>
    <w:rsid w:val="00E279FB"/>
    <w:rsid w:val="00E33AD5"/>
    <w:rsid w:val="00E36A97"/>
    <w:rsid w:val="00E4386E"/>
    <w:rsid w:val="00E56012"/>
    <w:rsid w:val="00E668EE"/>
    <w:rsid w:val="00E90756"/>
    <w:rsid w:val="00E97AE3"/>
    <w:rsid w:val="00EA6950"/>
    <w:rsid w:val="00EB0B38"/>
    <w:rsid w:val="00EB5853"/>
    <w:rsid w:val="00EC08A9"/>
    <w:rsid w:val="00EF0DAF"/>
    <w:rsid w:val="00F028A3"/>
    <w:rsid w:val="00F064C0"/>
    <w:rsid w:val="00F511BE"/>
    <w:rsid w:val="00F5490C"/>
    <w:rsid w:val="00F62F55"/>
    <w:rsid w:val="00F8122B"/>
    <w:rsid w:val="00FA5770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  <w15:docId w15:val="{DE0F5487-91BD-46DD-804A-F45D3C4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73BDB-AF04-465F-A0E7-DC1D72D36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8</TotalTime>
  <Pages>5</Pages>
  <Words>781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11</cp:revision>
  <cp:lastPrinted>2018-06-12T14:56:00Z</cp:lastPrinted>
  <dcterms:created xsi:type="dcterms:W3CDTF">2024-02-20T10:25:00Z</dcterms:created>
  <dcterms:modified xsi:type="dcterms:W3CDTF">2024-02-21T04:26:00Z</dcterms:modified>
</cp:coreProperties>
</file>