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EA33CE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EA33C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16FCEC75" w14:textId="1FA01947" w:rsidR="00D239AD" w:rsidRPr="00EA33CE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EA33CE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EA33CE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404F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สำนักปลัด </w:t>
      </w:r>
      <w:r w:rsid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32630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จังหวัดยะลา</w:t>
      </w:r>
    </w:p>
    <w:p w14:paraId="0007F669" w14:textId="46ADE2FD" w:rsidR="00D239AD" w:rsidRPr="00EA33CE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EA33CE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4C84CC92" w14:textId="77777777" w:rsidR="003F4A0D" w:rsidRPr="00EA33CE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EA33CE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E9867E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EA33CE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EA33CE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EA33CE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57553D54" w14:textId="571E7912" w:rsidR="00132E1B" w:rsidRPr="00EA33CE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7404F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สำนักปลัด </w:t>
      </w:r>
      <w:r w:rsid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32630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จังหวัดยะลา</w:t>
      </w:r>
    </w:p>
    <w:p w14:paraId="7C1EA770" w14:textId="557C84CF" w:rsidR="00132E1B" w:rsidRPr="00EA33CE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)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EA33CE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EA33CE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EA33CE" w14:paraId="77FFD68C" w14:textId="77777777" w:rsidTr="008C1396">
        <w:tc>
          <w:tcPr>
            <w:tcW w:w="675" w:type="dxa"/>
          </w:tcPr>
          <w:p w14:paraId="23D761D9" w14:textId="12281EB4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3 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2540)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2499</w:t>
            </w:r>
          </w:p>
          <w:p w14:paraId="56C2533B" w14:textId="4CFCD02D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11D8897C" w14:textId="77777777" w:rsidTr="008C1396">
        <w:tc>
          <w:tcPr>
            <w:tcW w:w="675" w:type="dxa"/>
          </w:tcPr>
          <w:p w14:paraId="0918BA7C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4B6CA7E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ร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ฎ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2546</w:t>
            </w:r>
          </w:p>
          <w:p w14:paraId="4382F407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2F809E47" w14:textId="77777777" w:rsidTr="008C1396">
        <w:tc>
          <w:tcPr>
            <w:tcW w:w="675" w:type="dxa"/>
          </w:tcPr>
          <w:p w14:paraId="3B1F24D3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4D49722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83 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2515) 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  <w:p w14:paraId="5AB6BD14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31B6965B" w14:textId="77777777" w:rsidTr="008C1396">
        <w:tc>
          <w:tcPr>
            <w:tcW w:w="675" w:type="dxa"/>
          </w:tcPr>
          <w:p w14:paraId="7444E6DA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5929F7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93 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2520)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2499</w:t>
            </w:r>
          </w:p>
          <w:p w14:paraId="01ABAA72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0B4F22BB" w14:textId="77777777" w:rsidTr="008C1396">
        <w:tc>
          <w:tcPr>
            <w:tcW w:w="675" w:type="dxa"/>
          </w:tcPr>
          <w:p w14:paraId="44B2EAB7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EE34E2B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2553</w:t>
            </w:r>
          </w:p>
          <w:p w14:paraId="113A7960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45B7242C" w14:textId="77777777" w:rsidTr="008C1396">
        <w:tc>
          <w:tcPr>
            <w:tcW w:w="675" w:type="dxa"/>
          </w:tcPr>
          <w:p w14:paraId="75F42504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23CF66D" w14:textId="6D3BBD90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8)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2552</w:t>
            </w:r>
          </w:p>
          <w:p w14:paraId="67C683B2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0E3D2BDC" w14:textId="77777777" w:rsidTr="008C1396">
        <w:tc>
          <w:tcPr>
            <w:tcW w:w="675" w:type="dxa"/>
          </w:tcPr>
          <w:p w14:paraId="1DF38407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21CC46E" w14:textId="27E43CC4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9)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2552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10)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2553 </w:t>
            </w:r>
          </w:p>
          <w:p w14:paraId="44A8792A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203E0E90" w14:textId="77777777" w:rsidTr="008C1396">
        <w:tc>
          <w:tcPr>
            <w:tcW w:w="675" w:type="dxa"/>
          </w:tcPr>
          <w:p w14:paraId="5BC8441A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CE98797" w14:textId="79FC03FD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2555  </w:t>
            </w:r>
          </w:p>
          <w:p w14:paraId="16038626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182F043C" w14:textId="77777777" w:rsidTr="008C1396">
        <w:tc>
          <w:tcPr>
            <w:tcW w:w="675" w:type="dxa"/>
          </w:tcPr>
          <w:p w14:paraId="07C16AFB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231C94C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1/2553 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เรื่อง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 และเลขคำขอจดทะเบียนพาณิชย์</w:t>
            </w:r>
          </w:p>
          <w:p w14:paraId="6B041F3B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02851772" w14:textId="77777777" w:rsidTr="008C1396">
        <w:tc>
          <w:tcPr>
            <w:tcW w:w="675" w:type="dxa"/>
          </w:tcPr>
          <w:p w14:paraId="5EC2378E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BDA208B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ร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บ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ทะเบียนพาณิชย์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2499</w:t>
            </w:r>
          </w:p>
          <w:p w14:paraId="5A1F6C28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  <w:tr w:rsidR="0087182F" w:rsidRPr="00EA33CE" w14:paraId="70C11FAE" w14:textId="77777777" w:rsidTr="008C1396">
        <w:tc>
          <w:tcPr>
            <w:tcW w:w="675" w:type="dxa"/>
          </w:tcPr>
          <w:p w14:paraId="46E12CE2" w14:textId="77777777" w:rsidR="00394708" w:rsidRPr="00EA33C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783A3FC" w14:textId="54320A7A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7404F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2549</w:t>
            </w:r>
          </w:p>
          <w:p w14:paraId="2036C8C6" w14:textId="77777777" w:rsidR="00394708" w:rsidRPr="007404F5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</w:p>
        </w:tc>
      </w:tr>
    </w:tbl>
    <w:p w14:paraId="40A6F83D" w14:textId="32DA2D6B" w:rsidR="003F4A0D" w:rsidRPr="00EA33CE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ระดับผลกระทบ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/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="00C81DB8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EA33CE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EA33CE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EA33CE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EA33C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33C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EA33CE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EA33CE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EA33C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EA33C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EA33C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EA33C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EA33CE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>(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>.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094F82" w:rsidRPr="00EA33CE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094F82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="00094F82" w:rsidRPr="00EA33C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EA33CE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EA33CE" w14:paraId="5F1398AA" w14:textId="77777777" w:rsidTr="009B7715">
        <w:tc>
          <w:tcPr>
            <w:tcW w:w="675" w:type="dxa"/>
          </w:tcPr>
          <w:p w14:paraId="08D93DD3" w14:textId="25F72274" w:rsidR="00094F82" w:rsidRPr="00EA33CE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6716CE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กรุงเทพมหานคร ติดต่อ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(1)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สำนักงานเศรษฐกิจการคลัง กรุงเทพมหานคร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: 02-224-1916 </w:t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02-225-1945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ให้บริการกับสถานประกอบการทุกแห่งที่มีที่ตั้งอยู่ในกรุงเทพมหานคร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หรือ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(2)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สำนักงานเขตกรุงเทพมหานคร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ติดต่อสำนักงานเขต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สถานประกอบการแห่งใหญ่ตั้งอยู่ในพื้นที่รับผิดชอบของเขตไหนให้ไปยื่นจดทะเบียน ณ สำนักงานเขตนั้น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6716CE" w:rsidRDefault="00A13B6C" w:rsidP="009B771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  <w:tr w:rsidR="00094F82" w:rsidRPr="00EA33CE" w14:paraId="1A3B3E32" w14:textId="77777777" w:rsidTr="009B7715">
        <w:tc>
          <w:tcPr>
            <w:tcW w:w="675" w:type="dxa"/>
          </w:tcPr>
          <w:p w14:paraId="3BE9488D" w14:textId="77777777" w:rsidR="00094F82" w:rsidRPr="00EA33CE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5223AF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F912A40" w14:textId="77777777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6716CE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จังหวัดอื่น ติดต่อ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(1)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สำนักงานเทศบาล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ติดต่อเทศบาล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(2)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อบต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.)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: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 อบต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(3)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เมืองพัทยา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: 038-253154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หรือเมืองพัทยาให้ไปเทศบาลหรืออบต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หรือเมืองพัทยานั้น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)/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7F0EE211" w14:textId="77777777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9039A16" w14:textId="77777777" w:rsidR="00313D38" w:rsidRPr="006716CE" w:rsidRDefault="00A13B6C" w:rsidP="009B771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  <w:tr w:rsidR="00094F82" w:rsidRPr="00EA33CE" w14:paraId="030AEC73" w14:textId="77777777" w:rsidTr="009B7715">
        <w:tc>
          <w:tcPr>
            <w:tcW w:w="675" w:type="dxa"/>
          </w:tcPr>
          <w:p w14:paraId="6DCDD5E9" w14:textId="77777777" w:rsidR="00094F82" w:rsidRPr="00EA33CE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5223AF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C942C01" w14:textId="4C06368C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6716CE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สำนัก</w:t>
            </w:r>
            <w:r w:rsidR="006716CE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 xml:space="preserve">ปลัด </w:t>
            </w:r>
            <w:r w:rsidR="00EA33CE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326303" w:rsidRPr="006716CE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กรงปินัง อำเภอกรงปินัง จังหวัดยะลา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โทร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="00326303" w:rsidRPr="006716CE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073-238286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B68EC9E" w14:textId="77777777" w:rsidR="00094F82" w:rsidRPr="006716CE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  <w:p w14:paraId="734A4376" w14:textId="77777777" w:rsidR="00313D38" w:rsidRPr="006716CE" w:rsidRDefault="00A13B6C" w:rsidP="009B7715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716CE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716CE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EA33CE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EA33CE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Pr="00EA33CE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EA33C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นับตั้งแต่วันเริ่มประกอบกิจการ  </w:t>
      </w:r>
      <w:r w:rsidRPr="00EA33CE">
        <w:rPr>
          <w:rFonts w:ascii="TH SarabunIT๙" w:hAnsi="TH SarabunIT๙" w:cs="TH SarabunIT๙"/>
          <w:noProof/>
          <w:sz w:val="32"/>
          <w:szCs w:val="32"/>
        </w:rPr>
        <w:t>(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EA33CE">
        <w:rPr>
          <w:rFonts w:ascii="TH SarabunIT๙" w:hAnsi="TH SarabunIT๙" w:cs="TH SarabunIT๙"/>
          <w:noProof/>
          <w:sz w:val="32"/>
          <w:szCs w:val="32"/>
        </w:rPr>
        <w:t>11)</w:t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EA33CE">
        <w:rPr>
          <w:rFonts w:ascii="TH SarabunIT๙" w:hAnsi="TH SarabunIT๙" w:cs="TH SarabunIT๙"/>
          <w:noProof/>
          <w:sz w:val="32"/>
          <w:szCs w:val="32"/>
        </w:rPr>
        <w:t>(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EA33CE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EA33CE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</w:t>
      </w:r>
      <w:r w:rsidRPr="00EA33C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และ</w:t>
      </w:r>
      <w:r w:rsidRPr="00EA33CE">
        <w:rPr>
          <w:rFonts w:ascii="TH SarabunIT๙" w:hAnsi="TH SarabunIT๙" w:cs="TH SarabunIT๙"/>
          <w:noProof/>
          <w:sz w:val="32"/>
          <w:szCs w:val="32"/>
        </w:rPr>
        <w:t>/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EA33CE">
        <w:rPr>
          <w:rFonts w:ascii="TH SarabunIT๙" w:hAnsi="TH SarabunIT๙" w:cs="TH SarabunIT๙"/>
          <w:noProof/>
          <w:sz w:val="32"/>
          <w:szCs w:val="32"/>
        </w:rPr>
        <w:t>/</w:t>
      </w: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EA33CE">
        <w:rPr>
          <w:rFonts w:ascii="TH SarabunIT๙" w:hAnsi="TH SarabunIT๙" w:cs="TH SarabunIT๙"/>
          <w:noProof/>
          <w:sz w:val="32"/>
          <w:szCs w:val="32"/>
        </w:rPr>
        <w:br/>
      </w:r>
    </w:p>
    <w:p w14:paraId="7254DDEE" w14:textId="77777777" w:rsidR="008E2900" w:rsidRPr="00EA33CE" w:rsidRDefault="008E290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EA33CE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EA33CE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EA33C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EA33C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EA33C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EA33CE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EA33CE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EA33CE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EA33CE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EA33C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EA33C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EA33CE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7C0FB15" w14:textId="77777777" w:rsidR="00313D38" w:rsidRPr="00EA33C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2A225131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874A2C9" w14:textId="0D78DAA3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D95E78A" w14:textId="1BCD63B5" w:rsidR="00313D38" w:rsidRPr="00EA33CE" w:rsidRDefault="006B4DF8" w:rsidP="006B4DF8">
            <w:pPr>
              <w:jc w:val="center"/>
              <w:rPr>
                <w:rFonts w:ascii="TH SarabunIT๙" w:hAnsi="TH SarabunIT๙" w:cs="TH SarabunIT๙" w:hint="cs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799" w:type="dxa"/>
          </w:tcPr>
          <w:p w14:paraId="3AE07B5D" w14:textId="418FC77C" w:rsidR="00313D38" w:rsidRPr="00EA33C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33CE" w14:paraId="63C9ABE7" w14:textId="77777777" w:rsidTr="00313D38">
        <w:tc>
          <w:tcPr>
            <w:tcW w:w="675" w:type="dxa"/>
            <w:vAlign w:val="center"/>
          </w:tcPr>
          <w:p w14:paraId="551D9E84" w14:textId="77777777" w:rsidR="00313D38" w:rsidRPr="00EA33C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C570445" w14:textId="77777777" w:rsidR="00313D38" w:rsidRPr="00EA33C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614BC57F" w14:textId="77777777" w:rsidR="00313D38" w:rsidRPr="00EA33CE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2E491D9" w14:textId="77777777" w:rsidR="00313D38" w:rsidRPr="00EA33C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05BBFD37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7EDD01E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1955DE07" w14:textId="15F756FA" w:rsidR="00313D38" w:rsidRPr="00EA33CE" w:rsidRDefault="006B4DF8" w:rsidP="006B4D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799" w:type="dxa"/>
          </w:tcPr>
          <w:p w14:paraId="0E335ED4" w14:textId="77777777" w:rsidR="00313D38" w:rsidRPr="00EA33C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33CE" w14:paraId="6C45814C" w14:textId="77777777" w:rsidTr="00313D38">
        <w:tc>
          <w:tcPr>
            <w:tcW w:w="675" w:type="dxa"/>
            <w:vAlign w:val="center"/>
          </w:tcPr>
          <w:p w14:paraId="4AD4A24C" w14:textId="77777777" w:rsidR="00313D38" w:rsidRPr="00EA33C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A630E3B" w14:textId="77777777" w:rsidR="00313D38" w:rsidRPr="00EA33C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525D85C" w14:textId="77777777" w:rsidR="00313D38" w:rsidRPr="00EA33CE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7E9FC9E" w14:textId="77777777" w:rsidR="00313D38" w:rsidRPr="00EA33C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268CFFE8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A423E34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2A58F8FB" w14:textId="73E76A23" w:rsidR="00313D38" w:rsidRPr="00EA33CE" w:rsidRDefault="006B4DF8" w:rsidP="006B4D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799" w:type="dxa"/>
          </w:tcPr>
          <w:p w14:paraId="32546F7B" w14:textId="77777777" w:rsidR="00313D38" w:rsidRPr="00EA33C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33CE" w14:paraId="7179B09A" w14:textId="77777777" w:rsidTr="00313D38">
        <w:tc>
          <w:tcPr>
            <w:tcW w:w="675" w:type="dxa"/>
            <w:vAlign w:val="center"/>
          </w:tcPr>
          <w:p w14:paraId="417E229E" w14:textId="77777777" w:rsidR="00313D38" w:rsidRPr="00EA33C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F02D15B" w14:textId="77777777" w:rsidR="00313D38" w:rsidRPr="00EA33C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4A264E40" w14:textId="77777777" w:rsidR="00313D38" w:rsidRPr="00EA33CE" w:rsidRDefault="00313D38" w:rsidP="00313D38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A94BDF3" w14:textId="77777777" w:rsidR="00313D38" w:rsidRPr="00EA33C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7747DECD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B3B6246" w14:textId="77777777" w:rsidR="00313D38" w:rsidRPr="00EA33CE" w:rsidRDefault="00313D38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5035DE63" w14:textId="167D032C" w:rsidR="00313D38" w:rsidRPr="00EA33CE" w:rsidRDefault="006B4DF8" w:rsidP="006B4DF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799" w:type="dxa"/>
          </w:tcPr>
          <w:p w14:paraId="3DA15654" w14:textId="77777777" w:rsidR="00313D38" w:rsidRPr="00EA33C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44F5F55" w14:textId="0FD83A6C" w:rsidR="00C26ED0" w:rsidRPr="00EA33CE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EA33CE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599CE047" w14:textId="77777777" w:rsidR="008E2900" w:rsidRPr="00EA33CE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EA33CE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EA33CE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33C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EA33CE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EA33CE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EA33CE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EA33CE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EA33C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EA33C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EA33CE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EA33C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EA33C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EA33CE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EA33C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A33CE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EA33CE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1F86D13A" w14:textId="2B84ED4F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A33CE" w14:paraId="79383E01" w14:textId="77777777" w:rsidTr="004E651F">
        <w:trPr>
          <w:jc w:val="center"/>
        </w:trPr>
        <w:tc>
          <w:tcPr>
            <w:tcW w:w="675" w:type="dxa"/>
            <w:vAlign w:val="center"/>
          </w:tcPr>
          <w:p w14:paraId="6478E6D9" w14:textId="77777777" w:rsidR="00452B6B" w:rsidRPr="00EA33CE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D3D0A0C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79B72175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018B8111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FE30A84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41763A4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05648EB" w14:textId="77777777" w:rsidR="00452B6B" w:rsidRPr="00EA33CE" w:rsidRDefault="00AC4ACB" w:rsidP="00452B6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DE25BA8" w14:textId="77777777" w:rsidR="00A10CDA" w:rsidRPr="00EA33CE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EA33CE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EA33CE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EA33CE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EA33CE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EA33C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EA33C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EA33CE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EA33C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33C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A33CE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5FD3D152" w14:textId="2A5AF49F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5C122349" w14:textId="7E674FCD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572593C" w14:textId="30BE5E7C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33CE" w14:paraId="5E3B85A9" w14:textId="77777777" w:rsidTr="004E651F">
        <w:tc>
          <w:tcPr>
            <w:tcW w:w="675" w:type="dxa"/>
            <w:vAlign w:val="center"/>
          </w:tcPr>
          <w:p w14:paraId="7DAF9602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41ACF6C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รับรองอย่างน้อย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14:paraId="23945673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CC5490E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790584F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7988758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18D2119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A33CE" w14:paraId="045063B9" w14:textId="77777777" w:rsidTr="004E651F">
        <w:tc>
          <w:tcPr>
            <w:tcW w:w="675" w:type="dxa"/>
            <w:vAlign w:val="center"/>
          </w:tcPr>
          <w:p w14:paraId="2C838C79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B0BCE5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</w:tc>
        <w:tc>
          <w:tcPr>
            <w:tcW w:w="1843" w:type="dxa"/>
          </w:tcPr>
          <w:p w14:paraId="104B8D36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D75194C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05859CA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8798AC6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9CDB974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A33CE" w14:paraId="57FDB810" w14:textId="77777777" w:rsidTr="004E651F">
        <w:tc>
          <w:tcPr>
            <w:tcW w:w="675" w:type="dxa"/>
            <w:vAlign w:val="center"/>
          </w:tcPr>
          <w:p w14:paraId="1B0E55C0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FFC5A4E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14:paraId="5F21149C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20A04E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5B29EEF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088256C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210579B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33CE" w14:paraId="28612D6A" w14:textId="77777777" w:rsidTr="004E651F">
        <w:tc>
          <w:tcPr>
            <w:tcW w:w="675" w:type="dxa"/>
            <w:vAlign w:val="center"/>
          </w:tcPr>
          <w:p w14:paraId="3B8B2716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46758B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6BC29F78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46CB3A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9341D33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F511514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4A27B4E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33CE" w14:paraId="3E19C377" w14:textId="77777777" w:rsidTr="004E651F">
        <w:tc>
          <w:tcPr>
            <w:tcW w:w="675" w:type="dxa"/>
            <w:vAlign w:val="center"/>
          </w:tcPr>
          <w:p w14:paraId="3317F953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C4B95F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นามรับรองสำเนาถูกต้อง</w:t>
            </w:r>
          </w:p>
        </w:tc>
        <w:tc>
          <w:tcPr>
            <w:tcW w:w="1843" w:type="dxa"/>
          </w:tcPr>
          <w:p w14:paraId="4B0851A5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14:paraId="1931028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839E75B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06D5564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D71B42B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33CE" w14:paraId="02133952" w14:textId="77777777" w:rsidTr="004E651F">
        <w:tc>
          <w:tcPr>
            <w:tcW w:w="675" w:type="dxa"/>
            <w:vAlign w:val="center"/>
          </w:tcPr>
          <w:p w14:paraId="7D6C9128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9099F1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</w:tc>
        <w:tc>
          <w:tcPr>
            <w:tcW w:w="1843" w:type="dxa"/>
          </w:tcPr>
          <w:p w14:paraId="112852FA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30407B4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CA857C9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13C9A3A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CF5859A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A33CE" w14:paraId="11663C9D" w14:textId="77777777" w:rsidTr="004E651F">
        <w:tc>
          <w:tcPr>
            <w:tcW w:w="675" w:type="dxa"/>
            <w:vAlign w:val="center"/>
          </w:tcPr>
          <w:p w14:paraId="368AA022" w14:textId="77777777" w:rsidR="00AC4ACB" w:rsidRPr="00EA33C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F2E0BAC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แสดงจำนวนเงินทุนก็ได้</w:t>
            </w:r>
          </w:p>
        </w:tc>
        <w:tc>
          <w:tcPr>
            <w:tcW w:w="1843" w:type="dxa"/>
          </w:tcPr>
          <w:p w14:paraId="2482B5BB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5827E4E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A345918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54AB0A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D66F232" w14:textId="77777777" w:rsidR="00AC4ACB" w:rsidRPr="00EA33CE" w:rsidRDefault="00AC4ACB" w:rsidP="00AC4ACB">
            <w:pPr>
              <w:rPr>
                <w:rFonts w:ascii="TH SarabunIT๙" w:hAnsi="TH SarabunIT๙" w:cs="TH SarabunIT๙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E7C7CC4" w14:textId="77777777" w:rsidR="006C6C22" w:rsidRPr="00EA33CE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EA33CE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EA33CE" w14:paraId="21631802" w14:textId="77777777" w:rsidTr="00090552">
        <w:tc>
          <w:tcPr>
            <w:tcW w:w="534" w:type="dxa"/>
          </w:tcPr>
          <w:p w14:paraId="55909BBE" w14:textId="396F5019" w:rsidR="00A13B6C" w:rsidRPr="00EA33CE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01E5AF3" w14:textId="4BE10CEA" w:rsidR="00E90756" w:rsidRPr="00EA33CE" w:rsidRDefault="00A13B6C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0F1309"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26E58718" w:rsidR="00A13B6C" w:rsidRPr="00EA33CE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A33C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="000F1309" w:rsidRPr="00EA33C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A33C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A33C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EA33CE" w14:paraId="526AFAAA" w14:textId="77777777" w:rsidTr="00090552">
        <w:tc>
          <w:tcPr>
            <w:tcW w:w="534" w:type="dxa"/>
          </w:tcPr>
          <w:p w14:paraId="1A2FFB59" w14:textId="77777777" w:rsidR="00A13B6C" w:rsidRPr="00EA33CE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DCA5488" w14:textId="77777777" w:rsidR="00A13B6C" w:rsidRPr="00EA33CE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EA33C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619BF06" w14:textId="13B93DA2" w:rsidR="00E90756" w:rsidRPr="00EA33CE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74C205F2" w14:textId="77777777" w:rsidR="00A13B6C" w:rsidRPr="00EA33CE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A33C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="000F1309" w:rsidRPr="00EA33C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A33C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A33C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25DD3C1F" w14:textId="77777777" w:rsidR="008E2900" w:rsidRPr="00EA33CE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EA33C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EA33CE" w14:paraId="07DF31DE" w14:textId="77777777" w:rsidTr="00C1539D">
        <w:tc>
          <w:tcPr>
            <w:tcW w:w="534" w:type="dxa"/>
          </w:tcPr>
          <w:p w14:paraId="07FE0908" w14:textId="7E60931D" w:rsidR="00EA6950" w:rsidRPr="00EA33C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9E46C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ร้องเรียน ณ ช่องทางที่ยื่นคำขอ</w:t>
            </w:r>
            <w:r w:rsidRPr="009E46C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A6950" w:rsidRPr="00EA33CE" w14:paraId="3AD0518B" w14:textId="77777777" w:rsidTr="00C1539D">
        <w:tc>
          <w:tcPr>
            <w:tcW w:w="534" w:type="dxa"/>
          </w:tcPr>
          <w:p w14:paraId="6D1F3F5F" w14:textId="77777777" w:rsidR="00EA6950" w:rsidRPr="00EA33C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2CF03C4" w14:textId="77777777" w:rsidR="00EA6950" w:rsidRPr="009E46C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ร้องเรียนต่อกองทะเบียนธุรกิจ กรมพัฒนาธุรกิจการค้า กระทรวงพาณิชย์</w:t>
            </w:r>
            <w:r w:rsidRPr="009E46C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(0-2547-4446-7 )</w:t>
            </w:r>
          </w:p>
        </w:tc>
      </w:tr>
      <w:tr w:rsidR="00EA6950" w:rsidRPr="00EA33CE" w14:paraId="79CEA7DE" w14:textId="77777777" w:rsidTr="00C1539D">
        <w:tc>
          <w:tcPr>
            <w:tcW w:w="534" w:type="dxa"/>
          </w:tcPr>
          <w:p w14:paraId="64D50514" w14:textId="77777777" w:rsidR="00EA6950" w:rsidRPr="00EA33C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B30CA53" w14:textId="77777777" w:rsidR="00EA6950" w:rsidRPr="009E46C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: Call Center 1570</w:t>
            </w:r>
            <w:r w:rsidRPr="009E46C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A6950" w:rsidRPr="00EA33CE" w14:paraId="228CAC48" w14:textId="77777777" w:rsidTr="00C1539D">
        <w:tc>
          <w:tcPr>
            <w:tcW w:w="534" w:type="dxa"/>
          </w:tcPr>
          <w:p w14:paraId="080AE810" w14:textId="77777777" w:rsidR="00EA6950" w:rsidRPr="00EA33C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5755D65" w14:textId="77777777" w:rsidR="00EA6950" w:rsidRPr="009E46C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เว็บไซต์ 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: www.dbd.go.th</w:t>
            </w:r>
            <w:r w:rsidRPr="009E46C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EA6950" w:rsidRPr="00EA33CE" w14:paraId="54E1C2EC" w14:textId="77777777" w:rsidTr="00C1539D">
        <w:tc>
          <w:tcPr>
            <w:tcW w:w="534" w:type="dxa"/>
          </w:tcPr>
          <w:p w14:paraId="09BA0FAA" w14:textId="77777777" w:rsidR="00EA6950" w:rsidRPr="00EA33C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1F7A780" w14:textId="77777777" w:rsidR="00EA6950" w:rsidRPr="009E46C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9E46C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46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9E46C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9E46C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Pr="00EA33CE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EA33C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EA33CE" w14:paraId="676E0C19" w14:textId="77777777" w:rsidTr="00C1539D">
        <w:tc>
          <w:tcPr>
            <w:tcW w:w="675" w:type="dxa"/>
          </w:tcPr>
          <w:p w14:paraId="433A4F23" w14:textId="62F1C53B" w:rsidR="00F064C0" w:rsidRPr="00EA33CE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EA33C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64B782B0" w:rsidR="00EA33CE" w:rsidRPr="00EA33CE" w:rsidRDefault="00F064C0" w:rsidP="003263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33C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33C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EA33CE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14:paraId="036A5900" w14:textId="77777777" w:rsidR="00C1539D" w:rsidRPr="00EA33CE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EA33CE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EA33CE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33CE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EA33CE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EA33CE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EA33CE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sectPr w:rsidR="00982CD7" w:rsidRPr="00EA33CE" w:rsidSect="007E1962">
      <w:headerReference w:type="default" r:id="rId8"/>
      <w:pgSz w:w="11907" w:h="16839" w:code="9"/>
      <w:pgMar w:top="1440" w:right="657" w:bottom="1440" w:left="1080" w:header="720" w:footer="720" w:gutter="0"/>
      <w:pgNumType w:fmt="thaiNumbers" w:start="1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F980" w14:textId="77777777" w:rsidR="007E1962" w:rsidRDefault="007E1962" w:rsidP="00C81DB8">
      <w:pPr>
        <w:spacing w:after="0" w:line="240" w:lineRule="auto"/>
      </w:pPr>
      <w:r>
        <w:separator/>
      </w:r>
    </w:p>
  </w:endnote>
  <w:endnote w:type="continuationSeparator" w:id="0">
    <w:p w14:paraId="6316E92C" w14:textId="77777777" w:rsidR="007E1962" w:rsidRDefault="007E196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3B70B" w14:textId="77777777" w:rsidR="007E1962" w:rsidRDefault="007E1962" w:rsidP="00C81DB8">
      <w:pPr>
        <w:spacing w:after="0" w:line="240" w:lineRule="auto"/>
      </w:pPr>
      <w:r>
        <w:separator/>
      </w:r>
    </w:p>
  </w:footnote>
  <w:footnote w:type="continuationSeparator" w:id="0">
    <w:p w14:paraId="15D10649" w14:textId="77777777" w:rsidR="007E1962" w:rsidRDefault="007E196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9016382"/>
      <w:docPartObj>
        <w:docPartGallery w:val="Page Numbers (Top of Page)"/>
        <w:docPartUnique/>
      </w:docPartObj>
    </w:sdtPr>
    <w:sdtContent>
      <w:p w14:paraId="2ED07416" w14:textId="08786652" w:rsidR="00DC09F4" w:rsidRDefault="00DC09F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09F4">
          <w:rPr>
            <w:noProof/>
            <w:cs/>
            <w:lang w:val="th-TH" w:bidi="th-TH"/>
          </w:rPr>
          <w:t>๑๘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183293">
    <w:abstractNumId w:val="5"/>
  </w:num>
  <w:num w:numId="2" w16cid:durableId="1520965008">
    <w:abstractNumId w:val="11"/>
  </w:num>
  <w:num w:numId="3" w16cid:durableId="369917029">
    <w:abstractNumId w:val="6"/>
  </w:num>
  <w:num w:numId="4" w16cid:durableId="2007249875">
    <w:abstractNumId w:val="0"/>
  </w:num>
  <w:num w:numId="5" w16cid:durableId="1304264201">
    <w:abstractNumId w:val="3"/>
  </w:num>
  <w:num w:numId="6" w16cid:durableId="1652710103">
    <w:abstractNumId w:val="7"/>
  </w:num>
  <w:num w:numId="7" w16cid:durableId="435516674">
    <w:abstractNumId w:val="10"/>
  </w:num>
  <w:num w:numId="8" w16cid:durableId="1295407671">
    <w:abstractNumId w:val="2"/>
  </w:num>
  <w:num w:numId="9" w16cid:durableId="1303460461">
    <w:abstractNumId w:val="4"/>
  </w:num>
  <w:num w:numId="10" w16cid:durableId="928580124">
    <w:abstractNumId w:val="1"/>
  </w:num>
  <w:num w:numId="11" w16cid:durableId="53352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13BC7"/>
    <w:rsid w:val="0002479E"/>
    <w:rsid w:val="000424A8"/>
    <w:rsid w:val="00045650"/>
    <w:rsid w:val="00062F29"/>
    <w:rsid w:val="00067A20"/>
    <w:rsid w:val="0007348B"/>
    <w:rsid w:val="00075E4A"/>
    <w:rsid w:val="00090552"/>
    <w:rsid w:val="00094F82"/>
    <w:rsid w:val="000A764E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C3E2F"/>
    <w:rsid w:val="00313D38"/>
    <w:rsid w:val="003240F6"/>
    <w:rsid w:val="00326303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716CE"/>
    <w:rsid w:val="00686AAA"/>
    <w:rsid w:val="006974B7"/>
    <w:rsid w:val="006B37B7"/>
    <w:rsid w:val="006B4DF8"/>
    <w:rsid w:val="006C07C4"/>
    <w:rsid w:val="006C6C22"/>
    <w:rsid w:val="00707AED"/>
    <w:rsid w:val="00712638"/>
    <w:rsid w:val="007404F5"/>
    <w:rsid w:val="00760D0B"/>
    <w:rsid w:val="00761FD0"/>
    <w:rsid w:val="00771FD1"/>
    <w:rsid w:val="00781575"/>
    <w:rsid w:val="007851BE"/>
    <w:rsid w:val="00790214"/>
    <w:rsid w:val="00793306"/>
    <w:rsid w:val="007E1962"/>
    <w:rsid w:val="007E1E74"/>
    <w:rsid w:val="007E541D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E46C1"/>
    <w:rsid w:val="00A05B9B"/>
    <w:rsid w:val="00A10CDA"/>
    <w:rsid w:val="00A13B6C"/>
    <w:rsid w:val="00A47E94"/>
    <w:rsid w:val="00AA7734"/>
    <w:rsid w:val="00AC4ACB"/>
    <w:rsid w:val="00AE6A9D"/>
    <w:rsid w:val="00AF007F"/>
    <w:rsid w:val="00AF4A06"/>
    <w:rsid w:val="00B23DA2"/>
    <w:rsid w:val="00B509FC"/>
    <w:rsid w:val="00B53DC2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0A89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C09F4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33CE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520FA-AFF8-480B-BA4F-7993980B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7</Pages>
  <Words>1207</Words>
  <Characters>6886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8</cp:revision>
  <cp:lastPrinted>2018-06-12T14:20:00Z</cp:lastPrinted>
  <dcterms:created xsi:type="dcterms:W3CDTF">2024-02-20T10:20:00Z</dcterms:created>
  <dcterms:modified xsi:type="dcterms:W3CDTF">2024-02-21T04:17:00Z</dcterms:modified>
</cp:coreProperties>
</file>