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B2B67" w14:textId="5561DA0E" w:rsidR="00593E8D" w:rsidRPr="0060056F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60056F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การแจ้งขุดดิน</w:t>
      </w:r>
    </w:p>
    <w:p w14:paraId="16FCEC75" w14:textId="02506DA1" w:rsidR="00D239AD" w:rsidRPr="0060056F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60056F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60056F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Pr="0060056F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60056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7305B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กองช่าง </w:t>
      </w:r>
      <w:r w:rsid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r w:rsidR="00100BD3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กรงปินัง</w:t>
      </w:r>
      <w:r w:rsid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อำเภอ</w:t>
      </w:r>
      <w:r w:rsidR="00100BD3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กรงปินัง</w:t>
      </w:r>
      <w:r w:rsid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จังหวัด</w:t>
      </w:r>
      <w:r w:rsidR="00100BD3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ยะลา</w:t>
      </w:r>
    </w:p>
    <w:p w14:paraId="0007F669" w14:textId="46ADE2FD" w:rsidR="00D239AD" w:rsidRPr="0060056F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Pr="0060056F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Pr="0060056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C81DB8"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กระทรวงมหาดไทย</w:t>
      </w:r>
    </w:p>
    <w:p w14:paraId="4C84CC92" w14:textId="77777777" w:rsidR="003F4A0D" w:rsidRPr="0060056F" w:rsidRDefault="003F4A0D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 w:rsidRPr="0060056F"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AD7C8B4" wp14:editId="433B99A7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91" cy="0"/>
                <wp:effectExtent l="0" t="0" r="3238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691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C29111" id="Straight Connector 2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    <v:stroke joinstyle="miter"/>
              </v:line>
            </w:pict>
          </mc:Fallback>
        </mc:AlternateContent>
      </w:r>
    </w:p>
    <w:p w14:paraId="72AFA4E1" w14:textId="08153A63" w:rsidR="002B2D62" w:rsidRPr="0060056F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60056F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60056F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การแจ้งขุดดิน</w:t>
      </w:r>
    </w:p>
    <w:p w14:paraId="57553D54" w14:textId="3BB1AC5C" w:rsidR="00132E1B" w:rsidRPr="0060056F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7305BD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กองช่าง </w:t>
      </w:r>
      <w:r w:rsid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</w:t>
      </w:r>
      <w:r w:rsidR="00100BD3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กรงปินัง</w:t>
      </w:r>
      <w:r w:rsidR="00100BD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อำเภอ</w:t>
      </w:r>
      <w:r w:rsidR="00100BD3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กรงปินัง</w:t>
      </w:r>
      <w:r w:rsidR="00100BD3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 จังหวัด</w:t>
      </w:r>
      <w:r w:rsidR="00100BD3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>ยะลา</w:t>
      </w:r>
    </w:p>
    <w:p w14:paraId="7C1EA770" w14:textId="557C84CF" w:rsidR="00132E1B" w:rsidRPr="0060056F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60056F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60056F">
        <w:rPr>
          <w:rFonts w:ascii="TH SarabunIT๙" w:hAnsi="TH SarabunIT๙" w:cs="TH SarabunIT๙"/>
          <w:noProof/>
          <w:sz w:val="32"/>
          <w:szCs w:val="32"/>
        </w:rPr>
        <w:t>)</w:t>
      </w: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F0A716B" w14:textId="47817DB2" w:rsidR="00132E1B" w:rsidRPr="0060056F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รับแจ้ง</w:t>
      </w: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0EADE7EC" w14:textId="5F381126" w:rsidR="00132E1B" w:rsidRPr="0060056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60056F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60056F" w14:paraId="77FFD68C" w14:textId="77777777" w:rsidTr="008C1396">
        <w:tc>
          <w:tcPr>
            <w:tcW w:w="675" w:type="dxa"/>
          </w:tcPr>
          <w:p w14:paraId="23D761D9" w14:textId="12281EB4" w:rsidR="00394708" w:rsidRPr="007305B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305B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7305B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8D195FB" w14:textId="25E8945E" w:rsidR="00394708" w:rsidRPr="007305BD" w:rsidRDefault="00394708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05B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7305B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05B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7305B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05B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</w:t>
            </w:r>
            <w:r w:rsidRPr="007305B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 </w:t>
            </w:r>
            <w:r w:rsidRPr="007305B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การขุดดินและถมดิน พ</w:t>
            </w:r>
            <w:r w:rsidRPr="007305B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305B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</w:t>
            </w:r>
            <w:r w:rsidRPr="007305BD">
              <w:rPr>
                <w:rFonts w:ascii="TH SarabunIT๙" w:hAnsi="TH SarabunIT๙" w:cs="TH SarabunIT๙"/>
                <w:noProof/>
                <w:sz w:val="32"/>
                <w:szCs w:val="32"/>
              </w:rPr>
              <w:t>. 2543</w:t>
            </w:r>
          </w:p>
          <w:p w14:paraId="56C2533B" w14:textId="4CFCD02D" w:rsidR="00394708" w:rsidRPr="007305BD" w:rsidRDefault="00394708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0A6F83D" w14:textId="32DA2D6B" w:rsidR="003F4A0D" w:rsidRPr="0060056F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608E1C24" w14:textId="6A25E14C" w:rsidR="003F4A0D" w:rsidRPr="0060056F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60056F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6DA8511" w14:textId="55B31BC5" w:rsidR="00C77AEA" w:rsidRPr="0060056F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พระราชบัญญัติการขุดดินและถมดิน พ</w:t>
      </w:r>
      <w:r w:rsidR="00C81DB8" w:rsidRPr="0060056F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60056F">
        <w:rPr>
          <w:rFonts w:ascii="TH SarabunIT๙" w:hAnsi="TH SarabunIT๙" w:cs="TH SarabunIT๙"/>
          <w:noProof/>
          <w:sz w:val="32"/>
          <w:szCs w:val="32"/>
        </w:rPr>
        <w:t>. 2543</w:t>
      </w:r>
      <w:r w:rsidR="00C77AEA"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482FBDE8" w14:textId="34E2232F" w:rsidR="003F4A0D" w:rsidRPr="0060056F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="00C81DB8" w:rsidRPr="0060056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Pr="0060056F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60056F">
        <w:rPr>
          <w:rFonts w:ascii="TH SarabunIT๙" w:hAnsi="TH SarabunIT๙" w:cs="TH SarabunIT๙"/>
          <w:noProof/>
          <w:sz w:val="32"/>
          <w:szCs w:val="32"/>
        </w:rPr>
        <w:t>7</w:t>
      </w:r>
      <w:r w:rsidR="00C81DB8" w:rsidRPr="0060056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  <w:r w:rsidR="00C81DB8"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  <w:r w:rsidRPr="0060056F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 </w:t>
      </w:r>
    </w:p>
    <w:p w14:paraId="6A955A3A" w14:textId="77777777" w:rsidR="00075E4A" w:rsidRPr="0060056F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14:paraId="7EB340F4" w14:textId="5C1D8CCC" w:rsidR="00075E4A" w:rsidRPr="0060056F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</w:t>
      </w:r>
      <w:r w:rsidR="00C81DB8" w:rsidRPr="0060056F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3DCFC155" w14:textId="3CCB8ECD" w:rsidR="00075E4A" w:rsidRPr="0060056F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60056F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6638BAE9" w14:textId="617A4BFD" w:rsidR="00075E4A" w:rsidRPr="0060056F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60056F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1EF691A9" w14:textId="74EDEBF9" w:rsidR="00760D0B" w:rsidRPr="0060056F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การแจ้งขุดดิน</w:t>
      </w:r>
      <w:r w:rsidR="00094F82" w:rsidRPr="0060056F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14:paraId="743ED356" w14:textId="77777777" w:rsidR="00C77AEA" w:rsidRPr="0060056F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60056F" w14:paraId="5F1398AA" w14:textId="77777777" w:rsidTr="0060056F">
        <w:trPr>
          <w:trHeight w:val="1545"/>
        </w:trPr>
        <w:tc>
          <w:tcPr>
            <w:tcW w:w="675" w:type="dxa"/>
          </w:tcPr>
          <w:p w14:paraId="08D93DD3" w14:textId="25F72274" w:rsidR="00094F82" w:rsidRPr="0060056F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1F2D91A6" w14:textId="6F616AC8" w:rsidR="0060056F" w:rsidRPr="007305BD" w:rsidRDefault="00A13B6C" w:rsidP="008C1396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  <w:lang w:bidi="th-TH"/>
              </w:rPr>
            </w:pPr>
            <w:r w:rsidRPr="007305B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Pr="007305BD">
              <w:rPr>
                <w:rFonts w:ascii="TH SarabunIT๙" w:hAnsi="TH SarabunIT๙" w:cs="TH SarabunIT๙"/>
                <w:i/>
                <w:sz w:val="32"/>
                <w:szCs w:val="32"/>
                <w:cs/>
                <w:lang w:bidi="th-TH"/>
              </w:rPr>
              <w:t xml:space="preserve"> </w:t>
            </w:r>
            <w:r w:rsidR="007305BD">
              <w:rPr>
                <w:rFonts w:ascii="TH SarabunIT๙" w:hAnsi="TH SarabunIT๙" w:cs="TH SarabunIT๙" w:hint="cs"/>
                <w:i/>
                <w:sz w:val="32"/>
                <w:szCs w:val="32"/>
                <w:cs/>
                <w:lang w:bidi="th-TH"/>
              </w:rPr>
              <w:t xml:space="preserve">กองช่าง </w:t>
            </w:r>
            <w:r w:rsidR="0060056F"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องค์การบริหาร</w:t>
            </w:r>
            <w:r w:rsidR="00100BD3" w:rsidRPr="007305BD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  <w:lang w:bidi="th-TH"/>
              </w:rPr>
              <w:t>กรงปินัง</w:t>
            </w:r>
            <w:r w:rsidR="00100BD3"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 อำเภอ</w:t>
            </w:r>
            <w:r w:rsidR="00100BD3" w:rsidRPr="007305BD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  <w:lang w:bidi="th-TH"/>
              </w:rPr>
              <w:t>กรงปินัง</w:t>
            </w:r>
            <w:r w:rsidR="00100BD3"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 จังหวัด</w:t>
            </w:r>
            <w:r w:rsidR="00100BD3" w:rsidRPr="007305BD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  <w:lang w:bidi="th-TH"/>
              </w:rPr>
              <w:t>ยะลา</w:t>
            </w:r>
          </w:p>
          <w:p w14:paraId="121102A7" w14:textId="323942BB" w:rsidR="00094F82" w:rsidRPr="007305BD" w:rsidRDefault="00094F82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ที่ทำการองค์กรปกครองส่วนท้องถิ่น ในพื้นที่ที่จะดำเนินการขุดดิน </w:t>
            </w:r>
            <w:r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ติดต่อด้วยตนเอง ณ หน่วยงาน</w:t>
            </w:r>
          </w:p>
          <w:p w14:paraId="59C1C6F7" w14:textId="77777777" w:rsidR="0060056F" w:rsidRPr="007305BD" w:rsidRDefault="00A13B6C" w:rsidP="008C1396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  <w:lang w:bidi="th-TH"/>
              </w:rPr>
            </w:pPr>
            <w:r w:rsidRPr="007305B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 จันทร์ ถึง วันศุกร์ </w:t>
            </w:r>
            <w:r w:rsidR="00094F82"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="00094F82"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</w:p>
          <w:p w14:paraId="3BAF41A4" w14:textId="79FAD30F" w:rsidR="00094F82" w:rsidRPr="007305BD" w:rsidRDefault="00094F82" w:rsidP="008C1396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น</w:t>
            </w:r>
            <w:r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 (</w:t>
            </w:r>
            <w:r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)</w:t>
            </w:r>
          </w:p>
          <w:p w14:paraId="78653E4A" w14:textId="6D68EC8C" w:rsidR="00313D38" w:rsidRPr="0060056F" w:rsidRDefault="0060056F" w:rsidP="009B7715">
            <w:pPr>
              <w:rPr>
                <w:rFonts w:ascii="TH SarabunIT๙" w:hAnsi="TH SarabunIT๙" w:cs="TH SarabunIT๙"/>
                <w:i/>
                <w:sz w:val="32"/>
                <w:szCs w:val="32"/>
                <w:lang w:bidi="th-TH"/>
              </w:rPr>
            </w:pPr>
            <w:r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  <w:lang w:bidi="th-TH"/>
              </w:rPr>
              <w:t>โทร</w:t>
            </w:r>
            <w:r w:rsidRPr="007305B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  <w:r w:rsidR="00100BD3" w:rsidRPr="007305BD">
              <w:rPr>
                <w:rFonts w:ascii="TH SarabunIT๙" w:hAnsi="TH SarabunIT๙" w:cs="TH SarabunIT๙" w:hint="cs"/>
                <w:i/>
                <w:noProof/>
                <w:sz w:val="32"/>
                <w:szCs w:val="32"/>
                <w:cs/>
                <w:lang w:bidi="th-TH"/>
              </w:rPr>
              <w:t>073-238286</w:t>
            </w:r>
          </w:p>
        </w:tc>
      </w:tr>
    </w:tbl>
    <w:p w14:paraId="3CD2E102" w14:textId="77777777" w:rsidR="008E2900" w:rsidRPr="0060056F" w:rsidRDefault="008E2900" w:rsidP="0060056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338B629D" w14:textId="704ABE2C" w:rsidR="0018441F" w:rsidRPr="0060056F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7E6E8A41" w14:textId="2D44F517" w:rsidR="00575FAF" w:rsidRPr="0060056F" w:rsidRDefault="00575FAF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noProof/>
          <w:sz w:val="32"/>
          <w:szCs w:val="32"/>
        </w:rPr>
        <w:t>1.</w:t>
      </w:r>
      <w:r w:rsid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ab/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การขุดดินที่ต้องแจ้งต่อเจ้าพนักงานท้องถิ่นจะต้องมีองค์ประกอบที่ครบถ้วน ดังนี้</w:t>
      </w:r>
      <w:r w:rsidRPr="0060056F">
        <w:rPr>
          <w:rFonts w:ascii="TH SarabunIT๙" w:hAnsi="TH SarabunIT๙" w:cs="TH SarabunIT๙"/>
          <w:noProof/>
          <w:sz w:val="32"/>
          <w:szCs w:val="32"/>
        </w:rPr>
        <w:br/>
        <w:t xml:space="preserve">         1.1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 ได้แก่</w:t>
      </w:r>
      <w:r w:rsidRPr="0060056F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1) 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</w:t>
      </w:r>
      <w:r w:rsidRPr="0060056F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2) 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กรุงเทพมหานคร</w:t>
      </w:r>
      <w:r w:rsidRPr="0060056F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3) 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เมืองพัทยา</w:t>
      </w:r>
      <w:r w:rsidRPr="0060056F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4) 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</w:r>
      <w:r w:rsidRPr="0060056F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5) 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บริเวณที่มีพระราชกฤษฎีกาให้ใช้บังคับกฎหมายว่าด้วยการควบคุมอาคาร</w:t>
      </w:r>
      <w:r w:rsidRPr="0060056F">
        <w:rPr>
          <w:rFonts w:ascii="TH SarabunIT๙" w:hAnsi="TH SarabunIT๙" w:cs="TH SarabunIT๙"/>
          <w:noProof/>
          <w:sz w:val="32"/>
          <w:szCs w:val="32"/>
        </w:rPr>
        <w:br/>
        <w:t xml:space="preserve">              6) 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เขตผังเมืองรวมตามกฎหมายว่าด้วยการผังเมือง</w:t>
      </w:r>
      <w:r w:rsidRPr="0060056F">
        <w:rPr>
          <w:rFonts w:ascii="TH SarabunIT๙" w:hAnsi="TH SarabunIT๙" w:cs="TH SarabunIT๙"/>
          <w:noProof/>
          <w:sz w:val="32"/>
          <w:szCs w:val="32"/>
        </w:rPr>
        <w:br/>
      </w:r>
      <w:r w:rsidRPr="0060056F">
        <w:rPr>
          <w:rFonts w:ascii="TH SarabunIT๙" w:hAnsi="TH SarabunIT๙" w:cs="TH SarabunIT๙"/>
          <w:noProof/>
          <w:sz w:val="32"/>
          <w:szCs w:val="32"/>
        </w:rPr>
        <w:lastRenderedPageBreak/>
        <w:t xml:space="preserve">              7) 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ท้องที่ซึ่งรัฐมนตรีประกาศกำหนดให้ใช้บังคับพระราชบัญญัติการขุดดินและถมดิน </w:t>
      </w:r>
      <w:r w:rsidRPr="0060056F">
        <w:rPr>
          <w:rFonts w:ascii="TH SarabunIT๙" w:hAnsi="TH SarabunIT๙" w:cs="TH SarabunIT๙"/>
          <w:noProof/>
          <w:sz w:val="32"/>
          <w:szCs w:val="32"/>
        </w:rPr>
        <w:t>(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ใช้กับกรณีองค์การบริหารส่วนท้องถิ่นซึ่งไม่อยู่ในเขตควบคุมอาคารและไม่อยู่ในเขตผังเมืองรวม</w:t>
      </w:r>
      <w:r w:rsidRPr="0060056F">
        <w:rPr>
          <w:rFonts w:ascii="TH SarabunIT๙" w:hAnsi="TH SarabunIT๙" w:cs="TH SarabunIT๙"/>
          <w:noProof/>
          <w:sz w:val="32"/>
          <w:szCs w:val="32"/>
        </w:rPr>
        <w:t>)</w:t>
      </w:r>
      <w:r w:rsidRPr="0060056F">
        <w:rPr>
          <w:rFonts w:ascii="TH SarabunIT๙" w:hAnsi="TH SarabunIT๙" w:cs="TH SarabunIT๙"/>
          <w:noProof/>
          <w:sz w:val="32"/>
          <w:szCs w:val="32"/>
        </w:rPr>
        <w:br/>
        <w:t xml:space="preserve">         1.2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การดำเนินการขุดดินเข้าลักษณะตามมาตรา </w:t>
      </w:r>
      <w:r w:rsidRPr="0060056F">
        <w:rPr>
          <w:rFonts w:ascii="TH SarabunIT๙" w:hAnsi="TH SarabunIT๙" w:cs="TH SarabunIT๙"/>
          <w:noProof/>
          <w:sz w:val="32"/>
          <w:szCs w:val="32"/>
        </w:rPr>
        <w:t>17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แห่งพระราชบัญญัติการขุดดินและถมดินคือประสงค์จะทำการขุดดินโดยมีความลึกจากระดับพื้นดินเกิน </w:t>
      </w:r>
      <w:r w:rsidRPr="0060056F">
        <w:rPr>
          <w:rFonts w:ascii="TH SarabunIT๙" w:hAnsi="TH SarabunIT๙" w:cs="TH SarabunIT๙"/>
          <w:noProof/>
          <w:sz w:val="32"/>
          <w:szCs w:val="32"/>
        </w:rPr>
        <w:t>3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เมตร หรือมีพื้นที่ปากบ่อดินเกินหนึ่งหมื่นตารางเมตร 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 พ</w:t>
      </w:r>
      <w:r w:rsidRPr="0060056F">
        <w:rPr>
          <w:rFonts w:ascii="TH SarabunIT๙" w:hAnsi="TH SarabunIT๙" w:cs="TH SarabunIT๙"/>
          <w:noProof/>
          <w:sz w:val="32"/>
          <w:szCs w:val="32"/>
        </w:rPr>
        <w:t>.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60056F">
        <w:rPr>
          <w:rFonts w:ascii="TH SarabunIT๙" w:hAnsi="TH SarabunIT๙" w:cs="TH SarabunIT๙"/>
          <w:noProof/>
          <w:sz w:val="32"/>
          <w:szCs w:val="32"/>
        </w:rPr>
        <w:t xml:space="preserve">. 2543   </w:t>
      </w:r>
      <w:r w:rsidRPr="0060056F">
        <w:rPr>
          <w:rFonts w:ascii="TH SarabunIT๙" w:hAnsi="TH SarabunIT๙" w:cs="TH SarabunIT๙"/>
          <w:noProof/>
          <w:sz w:val="32"/>
          <w:szCs w:val="32"/>
        </w:rPr>
        <w:br/>
        <w:t xml:space="preserve">     2. 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การพิจารณารับแจ้งการขุดดิน</w:t>
      </w:r>
      <w:r w:rsidRPr="0060056F">
        <w:rPr>
          <w:rFonts w:ascii="TH SarabunIT๙" w:hAnsi="TH SarabunIT๙" w:cs="TH SarabunIT๙"/>
          <w:noProof/>
          <w:sz w:val="32"/>
          <w:szCs w:val="32"/>
        </w:rPr>
        <w:br/>
        <w:t xml:space="preserve"> 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</w:t>
      </w:r>
      <w:r w:rsidRPr="0060056F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</w:t>
      </w:r>
      <w:r w:rsidRPr="0060056F">
        <w:rPr>
          <w:rFonts w:ascii="TH SarabunIT๙" w:hAnsi="TH SarabunIT๙" w:cs="TH SarabunIT๙"/>
          <w:noProof/>
          <w:sz w:val="32"/>
          <w:szCs w:val="32"/>
        </w:rPr>
        <w:t>7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 นับแต่วันที่มีการแจ้ง ถ้าผู้แจ้งไม่แก้ไขให้ถูกต้องภายใน </w:t>
      </w:r>
      <w:r w:rsidRPr="0060056F">
        <w:rPr>
          <w:rFonts w:ascii="TH SarabunIT๙" w:hAnsi="TH SarabunIT๙" w:cs="TH SarabunIT๙"/>
          <w:noProof/>
          <w:sz w:val="32"/>
          <w:szCs w:val="32"/>
        </w:rPr>
        <w:t>7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</w:t>
      </w:r>
      <w:r w:rsidRPr="0060056F">
        <w:rPr>
          <w:rFonts w:ascii="TH SarabunIT๙" w:hAnsi="TH SarabunIT๙" w:cs="TH SarabunIT๙"/>
          <w:noProof/>
          <w:sz w:val="32"/>
          <w:szCs w:val="32"/>
        </w:rPr>
        <w:t>3</w:t>
      </w: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วันนับแต่วันที่ได้รับแจ้งที่ถูกต้อง</w:t>
      </w:r>
      <w:r w:rsidRPr="0060056F">
        <w:rPr>
          <w:rFonts w:ascii="TH SarabunIT๙" w:hAnsi="TH SarabunIT๙" w:cs="TH SarabunIT๙"/>
          <w:noProof/>
          <w:sz w:val="32"/>
          <w:szCs w:val="32"/>
        </w:rPr>
        <w:br/>
      </w:r>
    </w:p>
    <w:p w14:paraId="7254DDEE" w14:textId="77777777" w:rsidR="008E2900" w:rsidRPr="0060056F" w:rsidRDefault="008E2900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0552ED64" w14:textId="77777777" w:rsidR="0065175D" w:rsidRPr="0060056F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60056F" w14:paraId="5E02CB78" w14:textId="77777777" w:rsidTr="00313D38">
        <w:trPr>
          <w:tblHeader/>
        </w:trPr>
        <w:tc>
          <w:tcPr>
            <w:tcW w:w="675" w:type="dxa"/>
            <w:vAlign w:val="center"/>
          </w:tcPr>
          <w:p w14:paraId="5969CC53" w14:textId="77777777" w:rsidR="00313D38" w:rsidRPr="0060056F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14:paraId="4AD0726E" w14:textId="77777777" w:rsidR="00313D38" w:rsidRPr="0060056F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14:paraId="39C2BD7A" w14:textId="77777777" w:rsidR="00313D38" w:rsidRPr="0060056F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14:paraId="37C3AB39" w14:textId="2F2FC03A" w:rsidR="00313D38" w:rsidRPr="0060056F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14:paraId="688C6C77" w14:textId="77777777" w:rsidR="00313D38" w:rsidRPr="0060056F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14:paraId="6E2A0B5C" w14:textId="77777777" w:rsidR="00313D38" w:rsidRPr="0060056F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60056F" w14:paraId="50E97DA5" w14:textId="77777777" w:rsidTr="00313D38">
        <w:tc>
          <w:tcPr>
            <w:tcW w:w="675" w:type="dxa"/>
            <w:vAlign w:val="center"/>
          </w:tcPr>
          <w:p w14:paraId="5E768AD0" w14:textId="2C6E62E0" w:rsidR="00313D38" w:rsidRPr="0060056F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29F118D" w14:textId="2D4DECCB" w:rsidR="00313D38" w:rsidRPr="0060056F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14:paraId="04B836FE" w14:textId="3B3029EB" w:rsidR="00313D38" w:rsidRPr="0060056F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14:paraId="27C0FB15" w14:textId="77777777" w:rsidR="00313D38" w:rsidRPr="0060056F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ผู้แจ้งยื่นเอกสารแจ้งการขุดดิน ตามที่กำหนดให้เจ้าพนักงานท้องถิ่นดำเนินการตรวจสอบข้อมูล</w:t>
            </w:r>
          </w:p>
          <w:p w14:paraId="2A225131" w14:textId="77777777" w:rsidR="00313D38" w:rsidRPr="0060056F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14:paraId="4874A2C9" w14:textId="0D78DAA3" w:rsidR="00313D38" w:rsidRPr="0060056F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3D95E78A" w14:textId="5DFF3F2F" w:rsidR="00313D38" w:rsidRPr="0060056F" w:rsidRDefault="007305BD" w:rsidP="007305BD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กองช่าง</w:t>
            </w:r>
          </w:p>
        </w:tc>
        <w:tc>
          <w:tcPr>
            <w:tcW w:w="1799" w:type="dxa"/>
          </w:tcPr>
          <w:p w14:paraId="3AE07B5D" w14:textId="418FC77C" w:rsidR="00313D38" w:rsidRPr="0060056F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ในพื้นที่ที่จะดำเนินการขุดดิน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60056F" w14:paraId="754A8BA7" w14:textId="77777777" w:rsidTr="00313D38">
        <w:tc>
          <w:tcPr>
            <w:tcW w:w="675" w:type="dxa"/>
            <w:vAlign w:val="center"/>
          </w:tcPr>
          <w:p w14:paraId="54CF6BDA" w14:textId="77777777" w:rsidR="00313D38" w:rsidRPr="0060056F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34696F20" w14:textId="77777777" w:rsidR="00313D38" w:rsidRPr="0060056F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14:paraId="4BD8EBCD" w14:textId="77777777" w:rsidR="00313D38" w:rsidRPr="0060056F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14:paraId="5BDAF4C2" w14:textId="77777777" w:rsidR="00313D38" w:rsidRPr="0060056F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เจ้าพนักงานท้องถิ่นดำเนินการตรวจสอบและพิจารณา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กรณีถูกต้อง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  <w:p w14:paraId="79EC95C8" w14:textId="77777777" w:rsidR="00313D38" w:rsidRPr="0060056F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14:paraId="043B1BA9" w14:textId="77777777" w:rsidR="00313D38" w:rsidRPr="0060056F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6AA0DB90" w14:textId="1739CF16" w:rsidR="00313D38" w:rsidRPr="0060056F" w:rsidRDefault="007305BD" w:rsidP="007305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กองช่าง</w:t>
            </w:r>
          </w:p>
        </w:tc>
        <w:tc>
          <w:tcPr>
            <w:tcW w:w="1799" w:type="dxa"/>
          </w:tcPr>
          <w:p w14:paraId="381413DB" w14:textId="77777777" w:rsidR="00313D38" w:rsidRPr="0060056F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ในพื้นที่ที่จะดำเนินการขุดดิน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313D38" w:rsidRPr="0060056F" w14:paraId="7CDD0381" w14:textId="77777777" w:rsidTr="00313D38">
        <w:tc>
          <w:tcPr>
            <w:tcW w:w="675" w:type="dxa"/>
            <w:vAlign w:val="center"/>
          </w:tcPr>
          <w:p w14:paraId="47DC705E" w14:textId="77777777" w:rsidR="00313D38" w:rsidRPr="0060056F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14:paraId="6ECF92CC" w14:textId="77777777" w:rsidR="00313D38" w:rsidRPr="0060056F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14:paraId="2C3F9558" w14:textId="77777777" w:rsidR="00313D38" w:rsidRPr="0060056F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14:paraId="1E5126EA" w14:textId="77777777" w:rsidR="00313D38" w:rsidRPr="0060056F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  <w:p w14:paraId="2A4E9F99" w14:textId="77777777" w:rsidR="00313D38" w:rsidRPr="0060056F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14:paraId="254D7A17" w14:textId="77777777" w:rsidR="00313D38" w:rsidRPr="0060056F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14:paraId="28517F1A" w14:textId="181384F2" w:rsidR="00313D38" w:rsidRPr="0060056F" w:rsidRDefault="007305BD" w:rsidP="007305B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>กองช่าง</w:t>
            </w:r>
          </w:p>
        </w:tc>
        <w:tc>
          <w:tcPr>
            <w:tcW w:w="1799" w:type="dxa"/>
          </w:tcPr>
          <w:p w14:paraId="5985CB81" w14:textId="77777777" w:rsidR="00313D38" w:rsidRPr="0060056F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องค์กรปกครองส่วนท้องถิ่น ในพื้นที่ที่จะดำเนินการขุดดิน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14:paraId="12A8EB33" w14:textId="77777777" w:rsidR="0060056F" w:rsidRDefault="0060056F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744F5F55" w14:textId="0FD83A6C" w:rsidR="00C26ED0" w:rsidRPr="0060056F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452B6B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9B68CC" w:rsidRPr="0060056F">
        <w:rPr>
          <w:rFonts w:ascii="TH SarabunIT๙" w:hAnsi="TH SarabunIT๙" w:cs="TH SarabunIT๙"/>
          <w:noProof/>
          <w:sz w:val="32"/>
          <w:szCs w:val="32"/>
        </w:rPr>
        <w:t xml:space="preserve">7 </w:t>
      </w:r>
      <w:r w:rsidR="009B68CC"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วัน</w:t>
      </w:r>
    </w:p>
    <w:p w14:paraId="599CE047" w14:textId="77777777" w:rsidR="008E2900" w:rsidRPr="0060056F" w:rsidRDefault="008E290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0DFE24A5" w14:textId="77777777" w:rsidR="0085230C" w:rsidRPr="0060056F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</w:t>
      </w:r>
      <w:r w:rsidR="00263F10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ผ่านการดำเนินการลดขั้นตอน และระยะเวลาปฏิบัติราชการมา</w:t>
      </w:r>
      <w:r w:rsidR="00263F10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14:paraId="3D2FEFE6" w14:textId="4310657B" w:rsidR="008D7B9E" w:rsidRPr="0060056F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0056F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14:paraId="335832AD" w14:textId="77777777" w:rsidR="008E2900" w:rsidRDefault="008E2900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553D0A0" w14:textId="77777777" w:rsidR="0060056F" w:rsidRPr="0060056F" w:rsidRDefault="0060056F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31312B5" w14:textId="77777777" w:rsidR="00AA7734" w:rsidRPr="0060056F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รายการเอกสารหลักฐานประกอบการยื่นคำขอ</w:t>
      </w:r>
    </w:p>
    <w:p w14:paraId="3DC1A6E2" w14:textId="77777777" w:rsidR="0019582A" w:rsidRPr="0060056F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60056F" w14:paraId="1CAEAB76" w14:textId="77777777" w:rsidTr="004E651F">
        <w:trPr>
          <w:tblHeader/>
          <w:jc w:val="center"/>
        </w:trPr>
        <w:tc>
          <w:tcPr>
            <w:tcW w:w="675" w:type="dxa"/>
            <w:vAlign w:val="center"/>
          </w:tcPr>
          <w:p w14:paraId="492C1321" w14:textId="77777777" w:rsidR="003C25A4" w:rsidRPr="0060056F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AE6A976" w14:textId="77777777" w:rsidR="003C25A4" w:rsidRPr="0060056F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14:paraId="3DFFF0DB" w14:textId="2846C254" w:rsidR="003C25A4" w:rsidRPr="0060056F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14:paraId="1EC7C4FF" w14:textId="77777777" w:rsidR="003C25A4" w:rsidRPr="0060056F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70DD3064" w14:textId="77777777" w:rsidR="003C25A4" w:rsidRPr="0060056F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709670A6" w14:textId="77777777" w:rsidR="003C25A4" w:rsidRPr="0060056F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566C881D" w14:textId="77777777" w:rsidR="003C25A4" w:rsidRPr="0060056F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60056F" w14:paraId="02E3093D" w14:textId="77777777" w:rsidTr="004E651F">
        <w:trPr>
          <w:jc w:val="center"/>
        </w:trPr>
        <w:tc>
          <w:tcPr>
            <w:tcW w:w="675" w:type="dxa"/>
            <w:vAlign w:val="center"/>
          </w:tcPr>
          <w:p w14:paraId="0FFF921A" w14:textId="21D3E466" w:rsidR="00452B6B" w:rsidRPr="0060056F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A94AE89" w14:textId="1854C23D" w:rsidR="00452B6B" w:rsidRPr="0060056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14:paraId="14F8955D" w14:textId="29A2FCE8" w:rsidR="00452B6B" w:rsidRPr="0060056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1F86D13A" w14:textId="2B84ED4F" w:rsidR="00452B6B" w:rsidRPr="0060056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121559A4" w14:textId="4957248A" w:rsidR="00452B6B" w:rsidRPr="0060056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81CAB90" w14:textId="319093EA" w:rsidR="00452B6B" w:rsidRPr="0060056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5EEE9BFC" w14:textId="1981B806" w:rsidR="00452B6B" w:rsidRPr="0060056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((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กรณีบุคคลธรรมดา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</w:tr>
      <w:tr w:rsidR="00AC4ACB" w:rsidRPr="0060056F" w14:paraId="7D1A6A26" w14:textId="77777777" w:rsidTr="004E651F">
        <w:trPr>
          <w:jc w:val="center"/>
        </w:trPr>
        <w:tc>
          <w:tcPr>
            <w:tcW w:w="675" w:type="dxa"/>
            <w:vAlign w:val="center"/>
          </w:tcPr>
          <w:p w14:paraId="45DC5E6E" w14:textId="77777777" w:rsidR="00452B6B" w:rsidRPr="0060056F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21F7176" w14:textId="77777777" w:rsidR="00452B6B" w:rsidRPr="0060056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หนังสือรับรองนิติบุคคล</w:t>
            </w:r>
          </w:p>
        </w:tc>
        <w:tc>
          <w:tcPr>
            <w:tcW w:w="1843" w:type="dxa"/>
          </w:tcPr>
          <w:p w14:paraId="7B508AFD" w14:textId="77777777" w:rsidR="00452B6B" w:rsidRPr="0060056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BF104EB" w14:textId="77777777" w:rsidR="00452B6B" w:rsidRPr="0060056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485692B2" w14:textId="77777777" w:rsidR="00452B6B" w:rsidRPr="0060056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3C46A303" w14:textId="77777777" w:rsidR="00452B6B" w:rsidRPr="0060056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14:paraId="7CE87697" w14:textId="77777777" w:rsidR="00452B6B" w:rsidRPr="0060056F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((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))</w:t>
            </w:r>
          </w:p>
        </w:tc>
      </w:tr>
    </w:tbl>
    <w:p w14:paraId="6F918D30" w14:textId="77777777" w:rsidR="00422EAB" w:rsidRPr="0060056F" w:rsidRDefault="00422EAB" w:rsidP="0050561E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3DE25BA8" w14:textId="77777777" w:rsidR="00A10CDA" w:rsidRPr="0060056F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60056F" w14:paraId="14EA5AED" w14:textId="77777777" w:rsidTr="004E651F">
        <w:trPr>
          <w:tblHeader/>
        </w:trPr>
        <w:tc>
          <w:tcPr>
            <w:tcW w:w="675" w:type="dxa"/>
            <w:vAlign w:val="center"/>
          </w:tcPr>
          <w:p w14:paraId="2FE30131" w14:textId="77777777" w:rsidR="00422EAB" w:rsidRPr="0060056F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14:paraId="32B18161" w14:textId="77777777" w:rsidR="00422EAB" w:rsidRPr="0060056F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14:paraId="5EBD3224" w14:textId="6D4B0138" w:rsidR="00422EAB" w:rsidRPr="0060056F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14:paraId="1B3968FF" w14:textId="77777777" w:rsidR="00422EAB" w:rsidRPr="0060056F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14:paraId="047DB0EB" w14:textId="77777777" w:rsidR="00422EAB" w:rsidRPr="0060056F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14:paraId="64F8D646" w14:textId="77777777" w:rsidR="00422EAB" w:rsidRPr="0060056F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14:paraId="39413065" w14:textId="77777777" w:rsidR="00422EAB" w:rsidRPr="0060056F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60056F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60056F" w14:paraId="7ED62404" w14:textId="77777777" w:rsidTr="004E651F">
        <w:tc>
          <w:tcPr>
            <w:tcW w:w="675" w:type="dxa"/>
            <w:vAlign w:val="center"/>
          </w:tcPr>
          <w:p w14:paraId="7845BF89" w14:textId="58EDE4CC" w:rsidR="00AC4ACB" w:rsidRPr="0060056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6D1F5EA" w14:textId="7E6957D1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แผนผังบริเวณที่ประสงค์จะดำเนินการขุดดิน</w:t>
            </w:r>
          </w:p>
        </w:tc>
        <w:tc>
          <w:tcPr>
            <w:tcW w:w="1843" w:type="dxa"/>
          </w:tcPr>
          <w:p w14:paraId="5FD3D152" w14:textId="2A5AF49F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5C122349" w14:textId="7E674FCD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EE081F5" w14:textId="5C6D55B8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5E6770F" w14:textId="697E638F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572593C" w14:textId="30BE5E7C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0056F" w14:paraId="18A35038" w14:textId="77777777" w:rsidTr="004E651F">
        <w:tc>
          <w:tcPr>
            <w:tcW w:w="675" w:type="dxa"/>
            <w:vAlign w:val="center"/>
          </w:tcPr>
          <w:p w14:paraId="79673833" w14:textId="77777777" w:rsidR="00AC4ACB" w:rsidRPr="0060056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07E3FB3C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แผนผังแสดงเขตที่ดินและที่ดินบริเวณข้างเคียง</w:t>
            </w:r>
          </w:p>
        </w:tc>
        <w:tc>
          <w:tcPr>
            <w:tcW w:w="1843" w:type="dxa"/>
          </w:tcPr>
          <w:p w14:paraId="5029E644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7273A4C1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9846916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47C05D43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39C6BF3D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0056F" w14:paraId="2E59B2B6" w14:textId="77777777" w:rsidTr="004E651F">
        <w:tc>
          <w:tcPr>
            <w:tcW w:w="675" w:type="dxa"/>
            <w:vAlign w:val="center"/>
          </w:tcPr>
          <w:p w14:paraId="4C492BA4" w14:textId="77777777" w:rsidR="00AC4ACB" w:rsidRPr="0060056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2E1C0E5E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แบบแปลน รายการประกอบแบบแปลน</w:t>
            </w:r>
          </w:p>
        </w:tc>
        <w:tc>
          <w:tcPr>
            <w:tcW w:w="1843" w:type="dxa"/>
          </w:tcPr>
          <w:p w14:paraId="055FF32F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4D010D0B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3C5E36F6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056F5EA7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C8ED3A2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0056F" w14:paraId="0AEC5B5A" w14:textId="77777777" w:rsidTr="004E651F">
        <w:tc>
          <w:tcPr>
            <w:tcW w:w="675" w:type="dxa"/>
            <w:vAlign w:val="center"/>
          </w:tcPr>
          <w:p w14:paraId="4229C72F" w14:textId="77777777" w:rsidR="00AC4ACB" w:rsidRPr="0060056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7CB3276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โฉนดที่ดิน น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.3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หรือ ส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ขนาดเท่าต้นฉบับทุกหน้า พร้อมเจ้าของที่ดินลงนามรับรองสำเนาทุกหน้า</w:t>
            </w:r>
          </w:p>
        </w:tc>
        <w:tc>
          <w:tcPr>
            <w:tcW w:w="1843" w:type="dxa"/>
          </w:tcPr>
          <w:p w14:paraId="295BB149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DACFDE2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14:paraId="3094A211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14:paraId="511A2D48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4480B74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60056F" w14:paraId="6C7BD99B" w14:textId="77777777" w:rsidTr="004E651F">
        <w:tc>
          <w:tcPr>
            <w:tcW w:w="675" w:type="dxa"/>
            <w:vAlign w:val="center"/>
          </w:tcPr>
          <w:p w14:paraId="28794910" w14:textId="77777777" w:rsidR="00AC4ACB" w:rsidRPr="0060056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4FF4BB96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หนังสือมอบอำนาจกรณีให้บุคคลอื่นยื่นแจ้งการขุดดิน</w:t>
            </w:r>
          </w:p>
        </w:tc>
        <w:tc>
          <w:tcPr>
            <w:tcW w:w="1843" w:type="dxa"/>
          </w:tcPr>
          <w:p w14:paraId="7ACD3BFC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E83323A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7A2AA253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0A24063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B8D0814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0056F" w14:paraId="2A0EA072" w14:textId="77777777" w:rsidTr="004E651F">
        <w:tc>
          <w:tcPr>
            <w:tcW w:w="675" w:type="dxa"/>
            <w:vAlign w:val="center"/>
          </w:tcPr>
          <w:p w14:paraId="6657F057" w14:textId="77777777" w:rsidR="00AC4ACB" w:rsidRPr="0060056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6AC1C23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หนังสือยินยอมของเจ้าของที่ดินกรณีที่ดินบุคคลอื่น</w:t>
            </w:r>
          </w:p>
        </w:tc>
        <w:tc>
          <w:tcPr>
            <w:tcW w:w="1843" w:type="dxa"/>
          </w:tcPr>
          <w:p w14:paraId="23C03F16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2140F6B3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4450459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76C4A392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70C3FEB0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0056F" w14:paraId="6B6F156D" w14:textId="77777777" w:rsidTr="004E651F">
        <w:tc>
          <w:tcPr>
            <w:tcW w:w="675" w:type="dxa"/>
            <w:vAlign w:val="center"/>
          </w:tcPr>
          <w:p w14:paraId="0E2E0EA8" w14:textId="77777777" w:rsidR="00AC4ACB" w:rsidRPr="0060056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17F50353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รายการคำนวณ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วิศวกร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ผู้ออกแบบและคำนวณ การขุดดินที่มีความลึกจากระดับพื้นดินเกิน ๓ เมตร หรือพื้นที่ปากบ่อดินเกิน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10,000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ตารางเมตร ต้องเป็นผู้ได้รับใบอนุญาตประกอบวิชาชีพวิศวกรรมควบคุม สาขาวิศวกรรมโยธาไม่ต่ำกว่าระดับสามัญวิศวกร กรณีการขุดดินที่มีความลึกเกินสูง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เมตร วิศวกรผู้ออกแบบและคำนวณต้องเป็นผู้ได้รับใบอนุญาตประกอบวิชาชีพวิศวกรรมควบคุม สาขาวิศวกรรมโยธาระดับวุฒิวิศวกร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2D8D34C9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1D2ECE40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27AB2ED0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D2FB8ED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5AD6545B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60056F" w14:paraId="650059AD" w14:textId="77777777" w:rsidTr="004E651F">
        <w:tc>
          <w:tcPr>
            <w:tcW w:w="675" w:type="dxa"/>
            <w:vAlign w:val="center"/>
          </w:tcPr>
          <w:p w14:paraId="1F95E5CB" w14:textId="77777777" w:rsidR="00AC4ACB" w:rsidRPr="0060056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549D6580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รายละเอียดการติดตั้งอุปกรณ์สำหรับวัดการเคลื่อนตัวของดิน</w:t>
            </w:r>
          </w:p>
        </w:tc>
        <w:tc>
          <w:tcPr>
            <w:tcW w:w="1843" w:type="dxa"/>
          </w:tcPr>
          <w:p w14:paraId="354BC7A7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14:paraId="37371794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57904E4C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5618A907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0B194F35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กรณีการขุดดินลึกเกิน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เมตร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60056F" w14:paraId="5F065FF9" w14:textId="77777777" w:rsidTr="004E651F">
        <w:tc>
          <w:tcPr>
            <w:tcW w:w="675" w:type="dxa"/>
            <w:vAlign w:val="center"/>
          </w:tcPr>
          <w:p w14:paraId="597D2F3E" w14:textId="77777777" w:rsidR="00AC4ACB" w:rsidRPr="0060056F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14:paraId="328A3EDB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ชื่อผู้ควบคุมงาน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กรณีการขุดดินลึกเกิน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เมตร หรือมีพื้นที่ปากบ่อดินเกิน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 xml:space="preserve">10,000 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ตารางเมตร 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 สาขาวิศวกรรมโยธา</w:t>
            </w: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14:paraId="7C9A2F85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14:paraId="421E0AF6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14:paraId="15974CC5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14:paraId="6868ED64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14:paraId="1C680EA4" w14:textId="77777777" w:rsidR="00AC4ACB" w:rsidRPr="0060056F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14:paraId="0E7C7CC4" w14:textId="77777777" w:rsidR="006C6C22" w:rsidRPr="0060056F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58CB2F50" w14:textId="77777777" w:rsidR="00A10CDA" w:rsidRPr="0060056F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780"/>
      </w:tblGrid>
      <w:tr w:rsidR="00A13B6C" w:rsidRPr="0060056F" w14:paraId="21631802" w14:textId="77777777" w:rsidTr="00090552">
        <w:tc>
          <w:tcPr>
            <w:tcW w:w="534" w:type="dxa"/>
          </w:tcPr>
          <w:p w14:paraId="55909BBE" w14:textId="396F5019" w:rsidR="00A13B6C" w:rsidRPr="0060056F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14:paraId="25A2900A" w14:textId="77777777" w:rsidR="00A13B6C" w:rsidRPr="0060056F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ค่าธรรมเนียมต่อฉบับ ฉบับละ </w:t>
            </w:r>
            <w:r w:rsidRPr="0060056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500 </w:t>
            </w:r>
            <w:r w:rsidRPr="0060056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201E5AF3" w14:textId="77777777" w:rsidR="00E90756" w:rsidRPr="0060056F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6005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6005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 </w:t>
            </w:r>
            <w:r w:rsidR="00F5490C"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500 </w:t>
            </w:r>
            <w:r w:rsidR="00F5490C" w:rsidRPr="0060056F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14:paraId="326680AC" w14:textId="26E58718" w:rsidR="00A13B6C" w:rsidRPr="0060056F" w:rsidRDefault="00E90756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60056F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  <w:r w:rsidR="000F1309" w:rsidRPr="0060056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60056F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60056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14:paraId="1187DD50" w14:textId="77777777" w:rsidR="00216FA4" w:rsidRPr="0060056F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60056F" w14:paraId="07DF31DE" w14:textId="77777777" w:rsidTr="00C1539D">
        <w:tc>
          <w:tcPr>
            <w:tcW w:w="534" w:type="dxa"/>
          </w:tcPr>
          <w:p w14:paraId="07FE0908" w14:textId="7E60931D" w:rsidR="00EA6950" w:rsidRPr="0060056F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37AD2131" w14:textId="6D47B988" w:rsidR="00EA6950" w:rsidRPr="00674791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747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67479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กรุงเทพมหานครร้องเรียนผ่านกรมโยธาธิการและผังเมือง</w:t>
            </w:r>
            <w:r w:rsidRPr="00674791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6747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674791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(1.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ทางอินเทอร์เน็ต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>(http://www.dpt.go.th)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2.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ทางโทรศัพท์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พระราม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 : 02-201-8000 ,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พระรามที่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>6 : 02-299-4000)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3.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ทาง ไปรษณีย์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(224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พระราม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9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แขวงห้วยขวาง เขตห้วยขวาง กรุงเทพฯ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10320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   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218/1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พระรามที่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แขวงสามเสนใน เขตพญาไท กรุงเทพฯ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>10400)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4.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ศูนย์ดำรงธรรม กรมโยธาธิการและผังเมือง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โทร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02-299-4311-12)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5.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ร้อง เรียนด้วยตนเอง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 xml:space="preserve">6.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ตู้รับฟังความคิดเห็น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ตั้งอยู่ ณ ศูนย์บริการข้อมูลข่าวสารของราชการ ถนนพระรามที่ 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t>6)</w:t>
            </w:r>
            <w:r w:rsidRPr="00674791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</w:p>
        </w:tc>
      </w:tr>
      <w:tr w:rsidR="00EA6950" w:rsidRPr="001C6E1B" w14:paraId="052A34C9" w14:textId="77777777" w:rsidTr="00C1539D">
        <w:tc>
          <w:tcPr>
            <w:tcW w:w="534" w:type="dxa"/>
          </w:tcPr>
          <w:p w14:paraId="129CCEB8" w14:textId="77777777" w:rsidR="00EA6950" w:rsidRPr="0060056F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4B3149B" w14:textId="77777777" w:rsidR="00EA6950" w:rsidRPr="001C6E1B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6E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1C6E1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จังหวัดอื่นๆร้องเรียนต่อผู้ว่าราชการจังหวัด</w:t>
            </w:r>
            <w:r w:rsidRPr="001C6E1B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C6E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1C6E1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ผ่านศูนย์ดำรงธรรมประจำจังหวัด ทุกจังหวัด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EA6950" w:rsidRPr="001C6E1B" w14:paraId="5F7CC4A3" w14:textId="77777777" w:rsidTr="00C1539D">
        <w:tc>
          <w:tcPr>
            <w:tcW w:w="534" w:type="dxa"/>
          </w:tcPr>
          <w:p w14:paraId="3F37B885" w14:textId="77777777" w:rsidR="00EA6950" w:rsidRPr="0060056F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0056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60056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14:paraId="2E80759E" w14:textId="77777777" w:rsidR="00EA6950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C6E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1C6E1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1C6E1B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1C6E1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1C6E1B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1C6E1B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  <w:p w14:paraId="0343B025" w14:textId="77777777" w:rsidR="001C6E1B" w:rsidRDefault="001C6E1B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7AE9451" w14:textId="77777777" w:rsidR="001C6E1B" w:rsidRPr="001C6E1B" w:rsidRDefault="001C6E1B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0F06124" w14:textId="1863E832" w:rsidR="00013BC7" w:rsidRPr="0060056F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ตัวอย่าง</w:t>
      </w:r>
      <w:r w:rsidR="00D51311"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73"/>
      </w:tblGrid>
      <w:tr w:rsidR="00F064C0" w:rsidRPr="001C6E1B" w14:paraId="4FD1EB3C" w14:textId="77777777" w:rsidTr="00E00F3F">
        <w:trPr>
          <w:trHeight w:val="567"/>
        </w:trPr>
        <w:tc>
          <w:tcPr>
            <w:tcW w:w="10173" w:type="dxa"/>
            <w:vAlign w:val="center"/>
          </w:tcPr>
          <w:p w14:paraId="0CD12DAD" w14:textId="77777777" w:rsidR="00F064C0" w:rsidRPr="001C6E1B" w:rsidRDefault="00F064C0" w:rsidP="00686AA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71216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>ไม่มีแบบฟอร์ม ตัวอย่าง และคู่มือการกรอก</w:t>
            </w:r>
          </w:p>
        </w:tc>
      </w:tr>
    </w:tbl>
    <w:p w14:paraId="1345BEE2" w14:textId="77777777" w:rsidR="00D51311" w:rsidRPr="0060056F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14:paraId="55C0F27E" w14:textId="3000C777" w:rsidR="0064558D" w:rsidRPr="0060056F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60056F">
        <w:rPr>
          <w:rFonts w:ascii="TH SarabunIT๙" w:hAnsi="TH SarabunIT๙" w:cs="TH SarabunIT๙"/>
          <w:noProof/>
          <w:sz w:val="32"/>
          <w:szCs w:val="32"/>
        </w:rPr>
        <w:t>-</w:t>
      </w:r>
    </w:p>
    <w:p w14:paraId="688B8321" w14:textId="77777777" w:rsidR="0064558D" w:rsidRPr="0060056F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7B7C7CC9" w14:textId="77777777" w:rsidR="0064558D" w:rsidRPr="0060056F" w:rsidRDefault="0064558D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14:paraId="75B89AA5" w14:textId="77777777" w:rsidR="00982CD7" w:rsidRPr="0060056F" w:rsidRDefault="00982CD7" w:rsidP="00982CD7">
      <w:pPr>
        <w:pStyle w:val="a5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14:paraId="4611B523" w14:textId="77777777" w:rsidR="00D51311" w:rsidRPr="0060056F" w:rsidRDefault="00D51311" w:rsidP="00D51311">
      <w:pPr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</w:p>
    <w:p w14:paraId="305EC9AC" w14:textId="77777777" w:rsidR="003F4A0D" w:rsidRPr="0060056F" w:rsidRDefault="003F4A0D" w:rsidP="00EF0DAF">
      <w:pPr>
        <w:spacing w:after="0" w:line="240" w:lineRule="auto"/>
        <w:jc w:val="right"/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</w:pPr>
    </w:p>
    <w:sectPr w:rsidR="003F4A0D" w:rsidRPr="0060056F" w:rsidSect="00B91E27">
      <w:headerReference w:type="default" r:id="rId8"/>
      <w:pgSz w:w="11907" w:h="16839" w:code="9"/>
      <w:pgMar w:top="1440" w:right="657" w:bottom="1440" w:left="1080" w:header="720" w:footer="720" w:gutter="0"/>
      <w:pgNumType w:fmt="thaiNumbers" w:start="56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C575A" w14:textId="77777777" w:rsidR="00B91E27" w:rsidRDefault="00B91E27" w:rsidP="00C81DB8">
      <w:pPr>
        <w:spacing w:after="0" w:line="240" w:lineRule="auto"/>
      </w:pPr>
      <w:r>
        <w:separator/>
      </w:r>
    </w:p>
  </w:endnote>
  <w:endnote w:type="continuationSeparator" w:id="0">
    <w:p w14:paraId="761F154C" w14:textId="77777777" w:rsidR="00B91E27" w:rsidRDefault="00B91E27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9C4FD" w14:textId="77777777" w:rsidR="00B91E27" w:rsidRDefault="00B91E27" w:rsidP="00C81DB8">
      <w:pPr>
        <w:spacing w:after="0" w:line="240" w:lineRule="auto"/>
      </w:pPr>
      <w:r>
        <w:separator/>
      </w:r>
    </w:p>
  </w:footnote>
  <w:footnote w:type="continuationSeparator" w:id="0">
    <w:p w14:paraId="4698D84D" w14:textId="77777777" w:rsidR="00B91E27" w:rsidRDefault="00B91E27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40546262"/>
      <w:docPartObj>
        <w:docPartGallery w:val="Page Numbers (Top of Page)"/>
        <w:docPartUnique/>
      </w:docPartObj>
    </w:sdtPr>
    <w:sdtContent>
      <w:p w14:paraId="740173F0" w14:textId="34F2F024" w:rsidR="00D33F67" w:rsidRDefault="00D33F6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33F67">
          <w:rPr>
            <w:noProof/>
            <w:cs/>
            <w:lang w:val="th-TH" w:bidi="th-TH"/>
          </w:rPr>
          <w:t>๕๖</w:t>
        </w:r>
        <w:r>
          <w:fldChar w:fldCharType="end"/>
        </w:r>
      </w:p>
    </w:sdtContent>
  </w:sdt>
  <w:p w14:paraId="3C364C1B" w14:textId="77777777"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7475668">
    <w:abstractNumId w:val="5"/>
  </w:num>
  <w:num w:numId="2" w16cid:durableId="1486359045">
    <w:abstractNumId w:val="11"/>
  </w:num>
  <w:num w:numId="3" w16cid:durableId="1430926031">
    <w:abstractNumId w:val="6"/>
  </w:num>
  <w:num w:numId="4" w16cid:durableId="1908105222">
    <w:abstractNumId w:val="0"/>
  </w:num>
  <w:num w:numId="5" w16cid:durableId="557977699">
    <w:abstractNumId w:val="3"/>
  </w:num>
  <w:num w:numId="6" w16cid:durableId="2114126523">
    <w:abstractNumId w:val="7"/>
  </w:num>
  <w:num w:numId="7" w16cid:durableId="1025057313">
    <w:abstractNumId w:val="10"/>
  </w:num>
  <w:num w:numId="8" w16cid:durableId="1298219270">
    <w:abstractNumId w:val="2"/>
  </w:num>
  <w:num w:numId="9" w16cid:durableId="736168830">
    <w:abstractNumId w:val="4"/>
  </w:num>
  <w:num w:numId="10" w16cid:durableId="894659674">
    <w:abstractNumId w:val="1"/>
  </w:num>
  <w:num w:numId="11" w16cid:durableId="24157485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F1309"/>
    <w:rsid w:val="00100BD3"/>
    <w:rsid w:val="00110F0C"/>
    <w:rsid w:val="00132E1B"/>
    <w:rsid w:val="00164004"/>
    <w:rsid w:val="0017533B"/>
    <w:rsid w:val="0018441F"/>
    <w:rsid w:val="0019582A"/>
    <w:rsid w:val="001B1C8D"/>
    <w:rsid w:val="001C6E1B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56F"/>
    <w:rsid w:val="00600A25"/>
    <w:rsid w:val="006437C0"/>
    <w:rsid w:val="0064558D"/>
    <w:rsid w:val="0065175D"/>
    <w:rsid w:val="00674791"/>
    <w:rsid w:val="00686AAA"/>
    <w:rsid w:val="006974B7"/>
    <w:rsid w:val="006B37B7"/>
    <w:rsid w:val="006C07C4"/>
    <w:rsid w:val="006C6C22"/>
    <w:rsid w:val="00707AED"/>
    <w:rsid w:val="00712638"/>
    <w:rsid w:val="007305BD"/>
    <w:rsid w:val="00760D0B"/>
    <w:rsid w:val="00761FD0"/>
    <w:rsid w:val="00767F13"/>
    <w:rsid w:val="00771FD1"/>
    <w:rsid w:val="00781575"/>
    <w:rsid w:val="007851BE"/>
    <w:rsid w:val="00790214"/>
    <w:rsid w:val="00792196"/>
    <w:rsid w:val="00793306"/>
    <w:rsid w:val="007A0967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93F35"/>
    <w:rsid w:val="00AA7734"/>
    <w:rsid w:val="00AC4ACB"/>
    <w:rsid w:val="00AE6A9D"/>
    <w:rsid w:val="00AF4A06"/>
    <w:rsid w:val="00B23DA2"/>
    <w:rsid w:val="00B3553E"/>
    <w:rsid w:val="00B509FC"/>
    <w:rsid w:val="00B91E27"/>
    <w:rsid w:val="00B95782"/>
    <w:rsid w:val="00BC15E7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33F67"/>
    <w:rsid w:val="00D5060E"/>
    <w:rsid w:val="00D51311"/>
    <w:rsid w:val="00D71216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CA55B"/>
  <w15:docId w15:val="{DE0F5487-91BD-46DD-804A-F45D3C488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070202-5041-4793-B36C-6A20DE199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12</TotalTime>
  <Pages>6</Pages>
  <Words>957</Words>
  <Characters>5455</Characters>
  <Application>Microsoft Office Word</Application>
  <DocSecurity>0</DocSecurity>
  <Lines>45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Admin</cp:lastModifiedBy>
  <cp:revision>7</cp:revision>
  <cp:lastPrinted>2018-06-12T14:39:00Z</cp:lastPrinted>
  <dcterms:created xsi:type="dcterms:W3CDTF">2024-02-20T10:09:00Z</dcterms:created>
  <dcterms:modified xsi:type="dcterms:W3CDTF">2024-02-21T05:43:00Z</dcterms:modified>
</cp:coreProperties>
</file>