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AF3A9F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F3A9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การขอต่ออายุใบอนุญาตก่อสร้าง ดัดแปลง รื้อถอนหรือเคลื่อนย้ายอาคาร</w:t>
      </w:r>
    </w:p>
    <w:p w14:paraId="16FCEC75" w14:textId="150A7C63" w:rsidR="00D239AD" w:rsidRPr="00AF3A9F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AF3A9F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AF3A9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AC2E8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AF3A9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bookmarkStart w:id="0" w:name="_Hlk159341540"/>
      <w:r w:rsidR="00DF04B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 อำเภอกรงปินัง  จังหวัดยะลา</w:t>
      </w:r>
      <w:bookmarkEnd w:id="0"/>
    </w:p>
    <w:p w14:paraId="0007F669" w14:textId="46ADE2FD" w:rsidR="00D239AD" w:rsidRPr="00AF3A9F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AF3A9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AF3A9F" w:rsidRDefault="003F4A0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3A9F"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464D41" id="Straight Connector 2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AF3A9F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ชื่อกระบวนงาน</w:t>
      </w:r>
      <w:r w:rsidRPr="00AF3A9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การขอต่ออายุใบอนุญาตก่อสร้าง ดัดแปลง รื้อถอนหรือเคลื่อนย้ายอาคาร</w:t>
      </w:r>
    </w:p>
    <w:p w14:paraId="57553D54" w14:textId="3AFBBE10" w:rsidR="00132E1B" w:rsidRPr="00AF3A9F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AC2E80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AF3A9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DF04B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 อำเภอกรงปินัง  จังหวัดยะลา</w:t>
      </w:r>
    </w:p>
    <w:p w14:paraId="7C1EA770" w14:textId="557C84CF" w:rsidR="00132E1B" w:rsidRPr="00AF3A9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ประเภทของงานบริการ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)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F0A716B" w14:textId="47817DB2" w:rsidR="00132E1B" w:rsidRPr="00AF3A9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EADE7EC" w14:textId="5F381126" w:rsidR="00132E1B" w:rsidRPr="00AF3A9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AF3A9F" w:rsidRPr="00AF3A9F" w14:paraId="77FFD68C" w14:textId="77777777" w:rsidTr="008C1396">
        <w:tc>
          <w:tcPr>
            <w:tcW w:w="675" w:type="dxa"/>
          </w:tcPr>
          <w:p w14:paraId="23D761D9" w14:textId="12281EB4" w:rsidR="00394708" w:rsidRPr="000D3592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D35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17DCC8DB" w:rsidR="00394708" w:rsidRPr="000D3592" w:rsidRDefault="00394708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40A6F83D" w14:textId="32DA2D6B" w:rsidR="003F4A0D" w:rsidRPr="00AF3A9F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ระดับผลกระทบ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08E1C24" w14:textId="6A25E14C" w:rsidR="003F4A0D" w:rsidRPr="00AF3A9F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AF3A9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. 2522</w:t>
      </w:r>
      <w:r w:rsidR="00C77AEA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AF3A9F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5</w:t>
      </w:r>
      <w:r w:rsidR="00C81DB8"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AF3A9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AF3A9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AF3A9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AF3A9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AF3A9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AF3A9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AF3A9F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การขอต่ออายุใบอนุญาตก่อสร้าง ดัดแปลง รื้อถอนหรือเคลื่อนย้ายอาคาร</w:t>
      </w:r>
      <w:r w:rsidR="00094F82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AF3A9F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ช่องทางการให้บริการ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AF3A9F" w14:paraId="5F1398AA" w14:textId="77777777" w:rsidTr="009B7715">
        <w:tc>
          <w:tcPr>
            <w:tcW w:w="675" w:type="dxa"/>
          </w:tcPr>
          <w:p w14:paraId="08D93DD3" w14:textId="25F72274" w:rsidR="00094F82" w:rsidRPr="00AF3A9F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0C3C4DBB" w:rsidR="00094F82" w:rsidRPr="000D3592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D3592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สำนักงาน</w:t>
            </w:r>
            <w:r w:rsidR="00AF3A9F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DF04B5" w:rsidRPr="000D359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กรงปินัง  อำเภอกรงปินัง  จังหวัดยะลา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AF3A9F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โทร. 044-081499 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AF3A9F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C037BE6" w14:textId="77777777" w:rsidR="00AF3A9F" w:rsidRPr="000D3592" w:rsidRDefault="00A13B6C" w:rsidP="008C139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14:paraId="3BAF41A4" w14:textId="0CB50711" w:rsidR="00094F82" w:rsidRPr="000D3592" w:rsidRDefault="00094F82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AF3A9F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D35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AF3A9F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38B629D" w14:textId="704ABE2C" w:rsidR="0018441F" w:rsidRPr="00AF3A9F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254DDEE" w14:textId="4B105011" w:rsidR="008E2900" w:rsidRDefault="00AF3A9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ใบอนุญาตก่อสร้าง ดัดแปลง หรือเคลื่อนย้ายอาคาร 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ตามมาตรา 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 xml:space="preserve">21) 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และอนุญาตรื้อถอนอาคาร 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ตามมาตรา 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22)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ใช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ตามระยะเวลาที่กําหนดไว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ในใบอนุญาตถ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าผู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รับใบอนุญาตประสงค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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จะขอต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ออายุใบอนุญาตจะต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องยื่นคําขอก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อนใบอนุญาตสิ้นอายุ และเมื่อได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ยื่นคําขอดังกล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าวแล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 ให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ดําเนินการต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อไปได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จนกว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าเจ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องถิ่นจะสั่งไม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อนุญาตให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t>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</w:t>
      </w:r>
      <w:r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่</w:t>
      </w:r>
      <w:r w:rsidR="00575FAF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ออายุใบอนุญาตนั้น</w:t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AF3A9F">
        <w:rPr>
          <w:rFonts w:ascii="TH SarabunIT๙" w:hAnsi="TH SarabunIT๙" w:cs="TH SarabunIT๙"/>
          <w:noProof/>
          <w:sz w:val="32"/>
          <w:szCs w:val="32"/>
        </w:rPr>
        <w:br/>
      </w:r>
    </w:p>
    <w:p w14:paraId="3B821BD2" w14:textId="77777777" w:rsidR="00336E54" w:rsidRDefault="00336E5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74BC4BD" w14:textId="77777777" w:rsidR="00336E54" w:rsidRDefault="00336E5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15140D2" w14:textId="77777777" w:rsidR="00336E54" w:rsidRDefault="00336E5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6E0C597" w14:textId="77777777" w:rsidR="00336E54" w:rsidRPr="00AF3A9F" w:rsidRDefault="00336E5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552ED64" w14:textId="77777777" w:rsidR="0065175D" w:rsidRPr="00AF3A9F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AF3A9F" w:rsidRPr="00AF3A9F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AF3A9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AF3A9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AF3A9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AF3A9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AF3A9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AF3A9F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F3A9F" w:rsidRPr="00AF3A9F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F3A9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F3A9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F3A9F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7C0FB15" w14:textId="77777777" w:rsidR="00313D38" w:rsidRPr="00AF3A9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ยื่นขอต่ออายุใบอนุญาต พร้อมเอกสาร</w:t>
            </w:r>
          </w:p>
          <w:p w14:paraId="2A225131" w14:textId="77777777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874A2C9" w14:textId="0D78DAA3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2384790" w14:textId="041E242D" w:rsidR="000D3592" w:rsidRDefault="000D3592" w:rsidP="000D3592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3D95E78A" w14:textId="67DDC76B" w:rsidR="00313D38" w:rsidRPr="00AF3A9F" w:rsidRDefault="000D3592" w:rsidP="000D3592">
            <w:pPr>
              <w:jc w:val="center"/>
              <w:rPr>
                <w:rFonts w:ascii="TH SarabunIT๙" w:hAnsi="TH SarabunIT๙" w:cs="TH SarabunIT๙" w:hint="cs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3AE07B5D" w14:textId="418FC77C" w:rsidR="00313D38" w:rsidRPr="00AF3A9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ในพื้นที่ที่จะขอต่ออายุใบอนุญาต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F3A9F" w:rsidRPr="00AF3A9F" w14:paraId="323D0BD3" w14:textId="77777777" w:rsidTr="00313D38">
        <w:tc>
          <w:tcPr>
            <w:tcW w:w="675" w:type="dxa"/>
            <w:vAlign w:val="center"/>
          </w:tcPr>
          <w:p w14:paraId="5CC5E76D" w14:textId="77777777" w:rsidR="00313D38" w:rsidRPr="00AF3A9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F4C241B" w14:textId="77777777" w:rsidR="00313D38" w:rsidRPr="00AF3A9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711DBAE" w14:textId="77777777" w:rsidR="00313D38" w:rsidRPr="00AF3A9F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3255AB5" w14:textId="77777777" w:rsidR="00313D38" w:rsidRPr="00AF3A9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14:paraId="6B15A9F1" w14:textId="77777777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9257ABD" w14:textId="77777777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7C721CE" w14:textId="77777777" w:rsidR="000D3592" w:rsidRDefault="000D3592" w:rsidP="000D3592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6DE2659F" w14:textId="3D68C436" w:rsidR="00313D38" w:rsidRPr="00AF3A9F" w:rsidRDefault="000D3592" w:rsidP="000D35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2161711C" w14:textId="77777777" w:rsidR="00313D38" w:rsidRPr="00AF3A9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ในพื้นที่ที่จะขอต่ออายุใบอนุญาต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F3A9F" w:rsidRPr="00AF3A9F" w14:paraId="51295F7E" w14:textId="77777777" w:rsidTr="00313D38">
        <w:tc>
          <w:tcPr>
            <w:tcW w:w="675" w:type="dxa"/>
            <w:vAlign w:val="center"/>
          </w:tcPr>
          <w:p w14:paraId="6AFB7085" w14:textId="77777777" w:rsidR="00313D38" w:rsidRPr="00AF3A9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B189A79" w14:textId="77777777" w:rsidR="00313D38" w:rsidRPr="00AF3A9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9EAED0D" w14:textId="77777777" w:rsidR="00313D38" w:rsidRPr="00AF3A9F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494BE14" w14:textId="77777777" w:rsidR="00313D38" w:rsidRPr="00AF3A9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294CBB24" w14:textId="77777777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FB41E8E" w14:textId="77777777" w:rsidR="00313D38" w:rsidRPr="00AF3A9F" w:rsidRDefault="00313D38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99B297E" w14:textId="77777777" w:rsidR="000D3592" w:rsidRDefault="000D3592" w:rsidP="000D3592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  <w:p w14:paraId="3C051C8E" w14:textId="3093B764" w:rsidR="00313D38" w:rsidRPr="00AF3A9F" w:rsidRDefault="000D3592" w:rsidP="000D35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อบต.กรงปินัง</w:t>
            </w:r>
          </w:p>
        </w:tc>
        <w:tc>
          <w:tcPr>
            <w:tcW w:w="1799" w:type="dxa"/>
          </w:tcPr>
          <w:p w14:paraId="2B254DE0" w14:textId="77777777" w:rsidR="00313D38" w:rsidRPr="00AF3A9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ในพื้นที่ที่จะขอต่ออายุใบอนุญาต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Pr="00AF3A9F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9B68CC" w:rsidRPr="00AF3A9F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9B68CC"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AF3A9F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DFE24A5" w14:textId="77777777" w:rsidR="0085230C" w:rsidRPr="00AF3A9F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แล้ว</w:t>
      </w: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2FEFE6" w14:textId="4310657B" w:rsidR="008D7B9E" w:rsidRPr="00AF3A9F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3A9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AF3A9F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AF3A9F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AF3A9F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15</w:t>
      </w:r>
      <w:r w:rsidR="00AA7734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.1)</w:t>
      </w:r>
      <w:r w:rsidR="00AA7734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F3A9F" w:rsidRPr="00AF3A9F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AF3A9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AF3A9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AF3A9F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ภาครัฐ</w:t>
            </w: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AF3A9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AF3A9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AF3A9F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AF3A9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F3A9F" w:rsidRPr="00AF3A9F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AF3A9F" w:rsidRDefault="00AC4ACB" w:rsidP="00452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F3A9F" w14:paraId="66E3A5C0" w14:textId="77777777" w:rsidTr="004E651F">
        <w:trPr>
          <w:jc w:val="center"/>
        </w:trPr>
        <w:tc>
          <w:tcPr>
            <w:tcW w:w="675" w:type="dxa"/>
            <w:vAlign w:val="center"/>
          </w:tcPr>
          <w:p w14:paraId="3B414BCD" w14:textId="77777777" w:rsidR="00452B6B" w:rsidRPr="00AF3A9F" w:rsidRDefault="00AC4ACB" w:rsidP="00452B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305C7F2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1FD46BE7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3C405B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97DA8D2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4C237E3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9E6D0C3" w14:textId="77777777" w:rsidR="00452B6B" w:rsidRPr="00AF3A9F" w:rsidRDefault="00AC4ACB" w:rsidP="00452B6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AF3A9F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DE25BA8" w14:textId="77777777" w:rsidR="00A10CDA" w:rsidRPr="00AF3A9F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15</w:t>
      </w:r>
      <w:r w:rsidR="00A10CDA" w:rsidRPr="00AF3A9F">
        <w:rPr>
          <w:rFonts w:ascii="TH SarabunIT๙" w:hAnsi="TH SarabunIT๙" w:cs="TH SarabunIT๙"/>
          <w:b/>
          <w:bCs/>
          <w:sz w:val="32"/>
          <w:szCs w:val="32"/>
          <w:lang w:bidi="th-TH"/>
        </w:rPr>
        <w:t>.2)</w:t>
      </w:r>
      <w:r w:rsidR="00A10CDA"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F3A9F" w:rsidRPr="00AF3A9F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AF3A9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AF3A9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AF3A9F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AF3A9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AF3A9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AF3A9F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AF3A9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F3A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F3A9F" w:rsidRPr="00AF3A9F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AF3A9F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ข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843" w:type="dxa"/>
          </w:tcPr>
          <w:p w14:paraId="5FD3D152" w14:textId="2A5AF49F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F3A9F" w:rsidRPr="00AF3A9F" w14:paraId="3BD5B191" w14:textId="77777777" w:rsidTr="004E651F">
        <w:tc>
          <w:tcPr>
            <w:tcW w:w="675" w:type="dxa"/>
            <w:vAlign w:val="center"/>
          </w:tcPr>
          <w:p w14:paraId="465A9995" w14:textId="77777777" w:rsidR="00AC4ACB" w:rsidRPr="00AF3A9F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CC2B303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843" w:type="dxa"/>
          </w:tcPr>
          <w:p w14:paraId="745A314F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229EE2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2360F42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EF41193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452E987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F3A9F" w:rsidRPr="00AF3A9F" w14:paraId="3FDC220A" w14:textId="77777777" w:rsidTr="004E651F">
        <w:tc>
          <w:tcPr>
            <w:tcW w:w="675" w:type="dxa"/>
            <w:vAlign w:val="center"/>
          </w:tcPr>
          <w:p w14:paraId="1009D322" w14:textId="77777777" w:rsidR="00AC4ACB" w:rsidRPr="00AF3A9F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3F56F74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น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9C1A682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51D9C3F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C00009F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7247E3E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E0C105A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F3A9F" w:rsidRPr="00AF3A9F" w14:paraId="6743FF9E" w14:textId="77777777" w:rsidTr="004E651F">
        <w:tc>
          <w:tcPr>
            <w:tcW w:w="675" w:type="dxa"/>
            <w:vAlign w:val="center"/>
          </w:tcPr>
          <w:p w14:paraId="7B12AF33" w14:textId="77777777" w:rsidR="00AC4ACB" w:rsidRPr="00AF3A9F" w:rsidRDefault="00AC4ACB" w:rsidP="00AC4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AF3A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6D82201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น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C9D382E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6814947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8E4F958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33E6290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B57EDA1" w14:textId="77777777" w:rsidR="00AC4ACB" w:rsidRPr="00AF3A9F" w:rsidRDefault="00AC4ACB" w:rsidP="00AC4ACB">
            <w:pPr>
              <w:rPr>
                <w:rFonts w:ascii="TH SarabunIT๙" w:hAnsi="TH SarabunIT๙" w:cs="TH SarabunIT๙"/>
              </w:rPr>
            </w:pPr>
            <w:r w:rsidRPr="00AF3A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AF3A9F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C8CDEC8" w14:textId="77777777" w:rsidR="00AF3A9F" w:rsidRPr="00AF3A9F" w:rsidRDefault="00AF3A9F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34B92F2" w14:textId="77777777" w:rsidR="00AF3A9F" w:rsidRPr="00AF3A9F" w:rsidRDefault="00AF3A9F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8CB2F50" w14:textId="77777777" w:rsidR="00A10CDA" w:rsidRPr="00AF3A9F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D3592" w14:paraId="21631802" w14:textId="77777777" w:rsidTr="00090552">
        <w:tc>
          <w:tcPr>
            <w:tcW w:w="534" w:type="dxa"/>
          </w:tcPr>
          <w:p w14:paraId="55909BBE" w14:textId="396F5019" w:rsidR="00A13B6C" w:rsidRPr="000D3592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0D359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D3592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  <w:r w:rsidRPr="000D359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</w:p>
          <w:p w14:paraId="201E5AF3" w14:textId="38090986" w:rsidR="00E90756" w:rsidRPr="000D3592" w:rsidRDefault="000F1309" w:rsidP="00E9075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0D35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D35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14:paraId="386526CE" w14:textId="4198DC38" w:rsidR="00336E54" w:rsidRPr="000D3592" w:rsidRDefault="00336E54" w:rsidP="00E9075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0D359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326680AC" w14:textId="26E58718" w:rsidR="00A13B6C" w:rsidRPr="000D3592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D359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0F1309" w:rsidRPr="000D35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0D35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0D359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25DD3C1F" w14:textId="77777777" w:rsidR="008E2900" w:rsidRPr="000D3592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187DD50" w14:textId="77777777" w:rsidR="00216FA4" w:rsidRPr="000D3592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D35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EA6950" w:rsidRPr="000D3592" w14:paraId="4C522FBB" w14:textId="77777777" w:rsidTr="00EA6950">
        <w:trPr>
          <w:trHeight w:val="567"/>
        </w:trPr>
        <w:tc>
          <w:tcPr>
            <w:tcW w:w="10173" w:type="dxa"/>
            <w:vAlign w:val="center"/>
          </w:tcPr>
          <w:p w14:paraId="30692236" w14:textId="77777777" w:rsidR="00EA6950" w:rsidRPr="000D3592" w:rsidRDefault="00EA695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14:paraId="3D5866BE" w14:textId="77777777" w:rsidR="00C1539D" w:rsidRPr="000D3592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0F06124" w14:textId="1863E832" w:rsidR="00013BC7" w:rsidRPr="000D359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D35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ตัวอย่าง</w:t>
      </w:r>
      <w:r w:rsidR="00D51311" w:rsidRPr="000D35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D3592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D3592" w:rsidRDefault="00F064C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359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Pr="00AF3A9F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345BEE2" w14:textId="77777777" w:rsidR="00D51311" w:rsidRPr="00AF3A9F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AF3A9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F3A9F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AF3A9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B7C7CC9" w14:textId="77777777" w:rsidR="0064558D" w:rsidRPr="00AF3A9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5B89AA5" w14:textId="77777777" w:rsidR="00982CD7" w:rsidRPr="00AF3A9F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sz w:val="32"/>
          <w:szCs w:val="32"/>
          <w:lang w:bidi="th-TH"/>
        </w:rPr>
      </w:pPr>
    </w:p>
    <w:p w14:paraId="4611B523" w14:textId="77777777" w:rsidR="00D51311" w:rsidRPr="00AF3A9F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</w:p>
    <w:p w14:paraId="305EC9AC" w14:textId="77777777" w:rsidR="003F4A0D" w:rsidRPr="00AF3A9F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s/>
          <w:lang w:bidi="th-TH"/>
        </w:rPr>
      </w:pPr>
    </w:p>
    <w:sectPr w:rsidR="003F4A0D" w:rsidRPr="00AF3A9F" w:rsidSect="007E745F">
      <w:headerReference w:type="default" r:id="rId8"/>
      <w:pgSz w:w="11907" w:h="16839" w:code="9"/>
      <w:pgMar w:top="1440" w:right="657" w:bottom="1440" w:left="1080" w:header="720" w:footer="720" w:gutter="0"/>
      <w:pgNumType w:fmt="thaiNumbers" w:start="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D177B" w14:textId="77777777" w:rsidR="007E745F" w:rsidRDefault="007E745F" w:rsidP="00C81DB8">
      <w:pPr>
        <w:spacing w:after="0" w:line="240" w:lineRule="auto"/>
      </w:pPr>
      <w:r>
        <w:separator/>
      </w:r>
    </w:p>
  </w:endnote>
  <w:endnote w:type="continuationSeparator" w:id="0">
    <w:p w14:paraId="7A20E032" w14:textId="77777777" w:rsidR="007E745F" w:rsidRDefault="007E745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044A1" w14:textId="77777777" w:rsidR="007E745F" w:rsidRDefault="007E745F" w:rsidP="00C81DB8">
      <w:pPr>
        <w:spacing w:after="0" w:line="240" w:lineRule="auto"/>
      </w:pPr>
      <w:r>
        <w:separator/>
      </w:r>
    </w:p>
  </w:footnote>
  <w:footnote w:type="continuationSeparator" w:id="0">
    <w:p w14:paraId="50E6E5B0" w14:textId="77777777" w:rsidR="007E745F" w:rsidRDefault="007E745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45585"/>
      <w:docPartObj>
        <w:docPartGallery w:val="Page Numbers (Top of Page)"/>
        <w:docPartUnique/>
      </w:docPartObj>
    </w:sdtPr>
    <w:sdtContent>
      <w:p w14:paraId="1CDD2938" w14:textId="1E2F132D" w:rsidR="005F71FC" w:rsidRDefault="005F71F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71FC">
          <w:rPr>
            <w:noProof/>
            <w:cs/>
            <w:lang w:val="th-TH" w:bidi="th-TH"/>
          </w:rPr>
          <w:t>๘๘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527279">
    <w:abstractNumId w:val="5"/>
  </w:num>
  <w:num w:numId="2" w16cid:durableId="1536885239">
    <w:abstractNumId w:val="11"/>
  </w:num>
  <w:num w:numId="3" w16cid:durableId="1812478877">
    <w:abstractNumId w:val="6"/>
  </w:num>
  <w:num w:numId="4" w16cid:durableId="1644651536">
    <w:abstractNumId w:val="0"/>
  </w:num>
  <w:num w:numId="5" w16cid:durableId="290215464">
    <w:abstractNumId w:val="3"/>
  </w:num>
  <w:num w:numId="6" w16cid:durableId="1081490888">
    <w:abstractNumId w:val="7"/>
  </w:num>
  <w:num w:numId="7" w16cid:durableId="1917932394">
    <w:abstractNumId w:val="10"/>
  </w:num>
  <w:num w:numId="8" w16cid:durableId="1995797750">
    <w:abstractNumId w:val="2"/>
  </w:num>
  <w:num w:numId="9" w16cid:durableId="431123551">
    <w:abstractNumId w:val="4"/>
  </w:num>
  <w:num w:numId="10" w16cid:durableId="452134078">
    <w:abstractNumId w:val="1"/>
  </w:num>
  <w:num w:numId="11" w16cid:durableId="11166739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D3592"/>
    <w:rsid w:val="000F1309"/>
    <w:rsid w:val="00103DA0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6E54"/>
    <w:rsid w:val="00352D56"/>
    <w:rsid w:val="00353030"/>
    <w:rsid w:val="00357299"/>
    <w:rsid w:val="00394708"/>
    <w:rsid w:val="003A4ECA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F71FC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F2420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E745F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2E80"/>
    <w:rsid w:val="00AC4ACB"/>
    <w:rsid w:val="00AE6A9D"/>
    <w:rsid w:val="00AF3A9F"/>
    <w:rsid w:val="00AF4A06"/>
    <w:rsid w:val="00B215FF"/>
    <w:rsid w:val="00B23DA2"/>
    <w:rsid w:val="00B32CC6"/>
    <w:rsid w:val="00B509FC"/>
    <w:rsid w:val="00B73A56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F04B5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5393E-E3E3-4FC9-A65F-BCDD983A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6</cp:revision>
  <cp:lastPrinted>2018-06-12T14:49:00Z</cp:lastPrinted>
  <dcterms:created xsi:type="dcterms:W3CDTF">2024-02-20T10:11:00Z</dcterms:created>
  <dcterms:modified xsi:type="dcterms:W3CDTF">2024-02-21T04:16:00Z</dcterms:modified>
</cp:coreProperties>
</file>